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B21B8" w14:textId="5CA6EC84" w:rsidR="0038157F" w:rsidRPr="00A26C40" w:rsidRDefault="0038157F" w:rsidP="00A26C40">
      <w:pPr>
        <w:pStyle w:val="ZAMPPogodbaNaslov1"/>
        <w:spacing w:before="0" w:after="240"/>
        <w:rPr>
          <w:sz w:val="22"/>
          <w:szCs w:val="24"/>
        </w:rPr>
      </w:pPr>
      <w:r w:rsidRPr="00A26C40">
        <w:rPr>
          <w:sz w:val="22"/>
          <w:szCs w:val="24"/>
        </w:rPr>
        <w:t xml:space="preserve">POOBLASTILO </w:t>
      </w:r>
      <w:r w:rsidRPr="00A26C40">
        <w:rPr>
          <w:sz w:val="22"/>
          <w:szCs w:val="24"/>
        </w:rPr>
        <w:br/>
        <w:t xml:space="preserve">ZA UDELEŽBO IN </w:t>
      </w:r>
      <w:r w:rsidR="002E7C8E" w:rsidRPr="00A26C40">
        <w:rPr>
          <w:sz w:val="22"/>
          <w:szCs w:val="24"/>
        </w:rPr>
        <w:t>GLASOVANJE</w:t>
      </w:r>
      <w:r w:rsidR="00A26C40" w:rsidRPr="00A26C40">
        <w:rPr>
          <w:sz w:val="22"/>
          <w:szCs w:val="24"/>
        </w:rPr>
        <w:t xml:space="preserve"> </w:t>
      </w:r>
      <w:r w:rsidRPr="00A26C40">
        <w:rPr>
          <w:sz w:val="22"/>
          <w:szCs w:val="24"/>
        </w:rPr>
        <w:t xml:space="preserve">NA SKUPŠČINI </w:t>
      </w:r>
      <w:r w:rsidR="00A26C40" w:rsidRPr="00A26C40">
        <w:rPr>
          <w:sz w:val="22"/>
          <w:szCs w:val="24"/>
        </w:rPr>
        <w:t>ZDRUŽENJA ZAMP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6"/>
        <w:gridCol w:w="283"/>
        <w:gridCol w:w="4222"/>
        <w:gridCol w:w="283"/>
        <w:gridCol w:w="1270"/>
      </w:tblGrid>
      <w:tr w:rsidR="0038157F" w:rsidRPr="00102C26" w14:paraId="3D6976A8" w14:textId="77777777" w:rsidTr="00314896">
        <w:trPr>
          <w:trHeight w:val="399"/>
        </w:trPr>
        <w:bookmarkStart w:id="0" w:name="_Hlk76335455" w:displacedByCustomXml="next"/>
        <w:sdt>
          <w:sdtPr>
            <w:rPr>
              <w:b/>
              <w:bCs/>
            </w:rPr>
            <w:id w:val="1023977999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977" w:type="dxa"/>
                <w:tcBorders>
                  <w:bottom w:val="single" w:sz="4" w:space="0" w:color="auto"/>
                </w:tcBorders>
              </w:tcPr>
              <w:p w14:paraId="1D394A24" w14:textId="5B0DF7CB" w:rsidR="0038157F" w:rsidRPr="00102C26" w:rsidRDefault="0038157F" w:rsidP="00314896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4" w:type="dxa"/>
          </w:tcPr>
          <w:p w14:paraId="39DE06B2" w14:textId="77777777" w:rsidR="0038157F" w:rsidRPr="00102C26" w:rsidRDefault="0038157F" w:rsidP="00314896">
            <w:pPr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1481569277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52" w:type="dxa"/>
                <w:tcBorders>
                  <w:bottom w:val="single" w:sz="4" w:space="0" w:color="auto"/>
                </w:tcBorders>
              </w:tcPr>
              <w:p w14:paraId="15B3AD50" w14:textId="772B8D5A" w:rsidR="0038157F" w:rsidRPr="00102C26" w:rsidRDefault="0038157F" w:rsidP="00314896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4" w:type="dxa"/>
          </w:tcPr>
          <w:p w14:paraId="290C96F4" w14:textId="77777777" w:rsidR="0038157F" w:rsidRPr="00102C26" w:rsidRDefault="0038157F" w:rsidP="00314896">
            <w:pPr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1817604828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275" w:type="dxa"/>
                <w:tcBorders>
                  <w:bottom w:val="single" w:sz="4" w:space="0" w:color="auto"/>
                </w:tcBorders>
              </w:tcPr>
              <w:p w14:paraId="6307CDA7" w14:textId="1E07D07D" w:rsidR="0038157F" w:rsidRPr="00102C26" w:rsidRDefault="0038157F" w:rsidP="00314896">
                <w:pPr>
                  <w:jc w:val="center"/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</w:tr>
      <w:tr w:rsidR="008D4538" w:rsidRPr="008D4538" w14:paraId="62E86206" w14:textId="77777777" w:rsidTr="00314896">
        <w:trPr>
          <w:trHeight w:val="52"/>
        </w:trPr>
        <w:tc>
          <w:tcPr>
            <w:tcW w:w="2977" w:type="dxa"/>
            <w:tcBorders>
              <w:top w:val="single" w:sz="4" w:space="0" w:color="auto"/>
            </w:tcBorders>
          </w:tcPr>
          <w:p w14:paraId="11F9CF98" w14:textId="77777777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ime in priimek</w:t>
            </w:r>
          </w:p>
        </w:tc>
        <w:tc>
          <w:tcPr>
            <w:tcW w:w="284" w:type="dxa"/>
          </w:tcPr>
          <w:p w14:paraId="379DB56A" w14:textId="77777777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38456A04" w14:textId="1064B18A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naslov</w:t>
            </w:r>
            <w:r w:rsidR="00184273">
              <w:rPr>
                <w:color w:val="7F7F7F" w:themeColor="text1" w:themeTint="80"/>
                <w:sz w:val="16"/>
                <w:szCs w:val="16"/>
              </w:rPr>
              <w:t xml:space="preserve"> stalnega prebivališča</w:t>
            </w:r>
          </w:p>
        </w:tc>
        <w:tc>
          <w:tcPr>
            <w:tcW w:w="284" w:type="dxa"/>
          </w:tcPr>
          <w:p w14:paraId="5A00F25E" w14:textId="77777777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715EF4F5" w14:textId="77777777" w:rsidR="0038157F" w:rsidRPr="008D4538" w:rsidRDefault="0038157F" w:rsidP="0038157F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davčna številka</w:t>
            </w:r>
          </w:p>
        </w:tc>
      </w:tr>
    </w:tbl>
    <w:bookmarkEnd w:id="0"/>
    <w:p w14:paraId="08056650" w14:textId="260DD5E4" w:rsidR="0038157F" w:rsidRDefault="0038157F" w:rsidP="0038157F">
      <w:r>
        <w:t xml:space="preserve">član-ica ZAMP – </w:t>
      </w:r>
      <w:r w:rsidRPr="009C065F">
        <w:rPr>
          <w:caps/>
        </w:rPr>
        <w:t>Združenj</w:t>
      </w:r>
      <w:r w:rsidR="00720B69">
        <w:rPr>
          <w:caps/>
        </w:rPr>
        <w:t>A</w:t>
      </w:r>
      <w:r w:rsidRPr="009C065F">
        <w:rPr>
          <w:caps/>
        </w:rPr>
        <w:t xml:space="preserve"> avtorjev Slovenije</w:t>
      </w:r>
      <w:r>
        <w:t>, k.o. (v nadaljnjem besedilu: pooblastitelj)</w:t>
      </w:r>
    </w:p>
    <w:p w14:paraId="5232AE47" w14:textId="77777777" w:rsidR="0038157F" w:rsidRPr="00962865" w:rsidRDefault="0038157F" w:rsidP="00186684">
      <w:pPr>
        <w:spacing w:before="200" w:after="200" w:line="257" w:lineRule="auto"/>
        <w:jc w:val="center"/>
        <w:rPr>
          <w:b/>
          <w:bCs/>
        </w:rPr>
      </w:pPr>
      <w:r w:rsidRPr="00962865">
        <w:rPr>
          <w:b/>
          <w:bCs/>
        </w:rPr>
        <w:t>POOBLAŠČAM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7"/>
        <w:gridCol w:w="283"/>
        <w:gridCol w:w="4222"/>
        <w:gridCol w:w="283"/>
        <w:gridCol w:w="1269"/>
      </w:tblGrid>
      <w:tr w:rsidR="007B04E3" w:rsidRPr="00102C26" w14:paraId="151671E7" w14:textId="77777777" w:rsidTr="00D42238">
        <w:trPr>
          <w:trHeight w:val="399"/>
        </w:trPr>
        <w:sdt>
          <w:sdtPr>
            <w:rPr>
              <w:b/>
              <w:bCs/>
            </w:rPr>
            <w:id w:val="1552578223"/>
            <w:placeholder>
              <w:docPart w:val="64E93369D0F04BC3A12902639327E71B"/>
            </w:placeholder>
            <w:text/>
          </w:sdtPr>
          <w:sdtEndPr/>
          <w:sdtContent>
            <w:tc>
              <w:tcPr>
                <w:tcW w:w="2957" w:type="dxa"/>
                <w:tcBorders>
                  <w:bottom w:val="single" w:sz="4" w:space="0" w:color="auto"/>
                </w:tcBorders>
              </w:tcPr>
              <w:p w14:paraId="3FCB53C8" w14:textId="77777777" w:rsidR="007B04E3" w:rsidRPr="00102C26" w:rsidRDefault="007B04E3" w:rsidP="00241E6D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3" w:type="dxa"/>
          </w:tcPr>
          <w:p w14:paraId="7659F48C" w14:textId="77777777" w:rsidR="007B04E3" w:rsidRPr="00102C26" w:rsidRDefault="007B04E3" w:rsidP="00241E6D">
            <w:pPr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-2067948917"/>
            <w:placeholder>
              <w:docPart w:val="64E93369D0F04BC3A12902639327E71B"/>
            </w:placeholder>
            <w:text/>
          </w:sdtPr>
          <w:sdtEndPr/>
          <w:sdtContent>
            <w:tc>
              <w:tcPr>
                <w:tcW w:w="4222" w:type="dxa"/>
                <w:tcBorders>
                  <w:bottom w:val="single" w:sz="4" w:space="0" w:color="auto"/>
                </w:tcBorders>
              </w:tcPr>
              <w:p w14:paraId="74079757" w14:textId="77777777" w:rsidR="007B04E3" w:rsidRPr="00102C26" w:rsidRDefault="007B04E3" w:rsidP="00241E6D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3" w:type="dxa"/>
          </w:tcPr>
          <w:p w14:paraId="6245E7CE" w14:textId="77777777" w:rsidR="007B04E3" w:rsidRPr="00102C26" w:rsidRDefault="007B04E3" w:rsidP="00241E6D">
            <w:pPr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911975127"/>
            <w:placeholder>
              <w:docPart w:val="64E93369D0F04BC3A12902639327E71B"/>
            </w:placeholder>
            <w:text/>
          </w:sdtPr>
          <w:sdtEndPr/>
          <w:sdtContent>
            <w:tc>
              <w:tcPr>
                <w:tcW w:w="1269" w:type="dxa"/>
                <w:tcBorders>
                  <w:bottom w:val="single" w:sz="4" w:space="0" w:color="auto"/>
                </w:tcBorders>
              </w:tcPr>
              <w:p w14:paraId="2EDAA5C6" w14:textId="6E1661E9" w:rsidR="007B04E3" w:rsidRPr="00102C26" w:rsidRDefault="007B04E3" w:rsidP="00241E6D">
                <w:pPr>
                  <w:jc w:val="center"/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</w:tr>
      <w:tr w:rsidR="008D4538" w:rsidRPr="008D4538" w14:paraId="59DF5155" w14:textId="77777777" w:rsidTr="00D42238">
        <w:trPr>
          <w:trHeight w:val="52"/>
        </w:trPr>
        <w:tc>
          <w:tcPr>
            <w:tcW w:w="2957" w:type="dxa"/>
            <w:tcBorders>
              <w:top w:val="single" w:sz="4" w:space="0" w:color="auto"/>
            </w:tcBorders>
          </w:tcPr>
          <w:p w14:paraId="191C5DA6" w14:textId="77777777" w:rsidR="007B04E3" w:rsidRPr="008D4538" w:rsidRDefault="007B04E3" w:rsidP="00241E6D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ime in priimek</w:t>
            </w:r>
          </w:p>
        </w:tc>
        <w:tc>
          <w:tcPr>
            <w:tcW w:w="283" w:type="dxa"/>
          </w:tcPr>
          <w:p w14:paraId="70415BA7" w14:textId="77777777" w:rsidR="007B04E3" w:rsidRPr="008D4538" w:rsidRDefault="007B04E3" w:rsidP="00241E6D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4222" w:type="dxa"/>
            <w:tcBorders>
              <w:top w:val="single" w:sz="4" w:space="0" w:color="auto"/>
            </w:tcBorders>
          </w:tcPr>
          <w:p w14:paraId="16661845" w14:textId="0F794C45" w:rsidR="007B04E3" w:rsidRPr="008D4538" w:rsidRDefault="00E15AE8" w:rsidP="00241E6D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naslov stalnega prebivališča</w:t>
            </w:r>
          </w:p>
        </w:tc>
        <w:tc>
          <w:tcPr>
            <w:tcW w:w="283" w:type="dxa"/>
          </w:tcPr>
          <w:p w14:paraId="65BDD99E" w14:textId="77777777" w:rsidR="007B04E3" w:rsidRPr="008D4538" w:rsidRDefault="007B04E3" w:rsidP="00241E6D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1269" w:type="dxa"/>
            <w:tcBorders>
              <w:top w:val="single" w:sz="4" w:space="0" w:color="auto"/>
            </w:tcBorders>
          </w:tcPr>
          <w:p w14:paraId="3F527856" w14:textId="29AA1B76" w:rsidR="007B04E3" w:rsidRPr="008D4538" w:rsidRDefault="001944EE" w:rsidP="00241E6D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leto</w:t>
            </w:r>
            <w:r w:rsidR="00E15AE8" w:rsidRPr="008D4538">
              <w:rPr>
                <w:color w:val="7F7F7F" w:themeColor="text1" w:themeTint="80"/>
                <w:sz w:val="16"/>
                <w:szCs w:val="16"/>
              </w:rPr>
              <w:t xml:space="preserve"> rojstva</w:t>
            </w:r>
          </w:p>
        </w:tc>
      </w:tr>
    </w:tbl>
    <w:p w14:paraId="15BCA13C" w14:textId="4D9EDF93" w:rsidR="0038157F" w:rsidRDefault="007B04E3" w:rsidP="0038157F">
      <w:pPr>
        <w:jc w:val="both"/>
      </w:pPr>
      <w:r>
        <w:t xml:space="preserve"> </w:t>
      </w:r>
      <w:r w:rsidR="0038157F">
        <w:t>(v nadaljnjem besedilu: pooblaščenec)</w:t>
      </w:r>
    </w:p>
    <w:p w14:paraId="00822A75" w14:textId="3EC0CCBC" w:rsidR="0038157F" w:rsidRPr="003B05EF" w:rsidRDefault="0038157F" w:rsidP="0038157F">
      <w:pPr>
        <w:jc w:val="both"/>
      </w:pPr>
      <w:r>
        <w:t xml:space="preserve">da se v mojem imenu udeleži skupščine članov ZAMP – </w:t>
      </w:r>
      <w:r w:rsidRPr="00945410">
        <w:rPr>
          <w:caps/>
        </w:rPr>
        <w:t>Združenj</w:t>
      </w:r>
      <w:r w:rsidR="00720B69">
        <w:rPr>
          <w:caps/>
        </w:rPr>
        <w:t>A</w:t>
      </w:r>
      <w:r w:rsidRPr="00945410">
        <w:rPr>
          <w:caps/>
        </w:rPr>
        <w:t xml:space="preserve"> avtorjev Slovenije</w:t>
      </w:r>
      <w:r>
        <w:t xml:space="preserve">, k.o., ki bo </w:t>
      </w:r>
      <w:r w:rsidRPr="00DA357C">
        <w:t xml:space="preserve">dne </w:t>
      </w:r>
      <w:r w:rsidR="009A728B">
        <w:rPr>
          <w:b/>
          <w:bCs/>
        </w:rPr>
        <w:t>3</w:t>
      </w:r>
      <w:r w:rsidR="003741EB">
        <w:rPr>
          <w:b/>
          <w:bCs/>
        </w:rPr>
        <w:t>1</w:t>
      </w:r>
      <w:r w:rsidR="00575E80" w:rsidRPr="001910E6">
        <w:rPr>
          <w:b/>
          <w:bCs/>
        </w:rPr>
        <w:t xml:space="preserve">. </w:t>
      </w:r>
      <w:r w:rsidR="003741EB">
        <w:rPr>
          <w:b/>
          <w:bCs/>
        </w:rPr>
        <w:t>avgusta</w:t>
      </w:r>
      <w:r w:rsidR="00575E80" w:rsidRPr="001910E6">
        <w:rPr>
          <w:b/>
          <w:bCs/>
        </w:rPr>
        <w:t xml:space="preserve"> 202</w:t>
      </w:r>
      <w:r w:rsidR="009A728B">
        <w:rPr>
          <w:b/>
          <w:bCs/>
        </w:rPr>
        <w:t>3</w:t>
      </w:r>
      <w:r w:rsidR="00575E80" w:rsidRPr="001910E6">
        <w:rPr>
          <w:b/>
          <w:bCs/>
        </w:rPr>
        <w:t xml:space="preserve"> ob </w:t>
      </w:r>
      <w:r w:rsidR="003741EB">
        <w:rPr>
          <w:b/>
          <w:bCs/>
        </w:rPr>
        <w:t>11</w:t>
      </w:r>
      <w:r w:rsidR="00575E80" w:rsidRPr="001910E6">
        <w:rPr>
          <w:b/>
          <w:bCs/>
        </w:rPr>
        <w:t>. uri</w:t>
      </w:r>
      <w:r w:rsidRPr="00DA357C">
        <w:t xml:space="preserve"> v dvorani </w:t>
      </w:r>
      <w:r w:rsidR="003741EB">
        <w:t>»CI« City Hotela</w:t>
      </w:r>
      <w:r w:rsidRPr="00DA357C">
        <w:t xml:space="preserve">, </w:t>
      </w:r>
      <w:r w:rsidR="00596E67">
        <w:t>Dalmatinova 15</w:t>
      </w:r>
      <w:r w:rsidRPr="00DA357C">
        <w:t>,</w:t>
      </w:r>
      <w:r w:rsidRPr="00EE3360">
        <w:t xml:space="preserve"> 1000 Ljubljana</w:t>
      </w:r>
      <w:r w:rsidRPr="00CC2AA0">
        <w:t>,</w:t>
      </w:r>
      <w:r>
        <w:t xml:space="preserve"> in me zastopa tako, da v mojem imenu razpravlja </w:t>
      </w:r>
      <w:r w:rsidR="00AB22C6">
        <w:t xml:space="preserve">o vseh </w:t>
      </w:r>
      <w:r w:rsidR="00AB22C6" w:rsidRPr="003B05EF">
        <w:t>posameznih točkah predlaganega dnevnega reda skupščine</w:t>
      </w:r>
      <w:r w:rsidR="00AB22C6">
        <w:t xml:space="preserve"> </w:t>
      </w:r>
      <w:r>
        <w:t xml:space="preserve">in </w:t>
      </w:r>
      <w:r w:rsidRPr="00DA4026">
        <w:rPr>
          <w:b/>
          <w:bCs/>
          <w:color w:val="262626" w:themeColor="text1" w:themeTint="D9"/>
          <w:u w:val="single"/>
        </w:rPr>
        <w:t>glasuje po lastni presoji</w:t>
      </w:r>
      <w:r w:rsidR="008E70AD" w:rsidRPr="00DA4026">
        <w:rPr>
          <w:b/>
          <w:bCs/>
          <w:color w:val="262626" w:themeColor="text1" w:themeTint="D9"/>
          <w:u w:val="single"/>
        </w:rPr>
        <w:t xml:space="preserve">, če ni </w:t>
      </w:r>
      <w:r w:rsidR="0001456E">
        <w:rPr>
          <w:b/>
          <w:bCs/>
          <w:color w:val="262626" w:themeColor="text1" w:themeTint="D9"/>
          <w:u w:val="single"/>
        </w:rPr>
        <w:t>za</w:t>
      </w:r>
      <w:r w:rsidR="008E70AD" w:rsidRPr="00DA4026">
        <w:rPr>
          <w:b/>
          <w:bCs/>
          <w:color w:val="262626" w:themeColor="text1" w:themeTint="D9"/>
          <w:u w:val="single"/>
        </w:rPr>
        <w:t xml:space="preserve"> </w:t>
      </w:r>
      <w:r w:rsidR="00FA28D0">
        <w:rPr>
          <w:b/>
          <w:bCs/>
          <w:color w:val="262626" w:themeColor="text1" w:themeTint="D9"/>
          <w:u w:val="single"/>
        </w:rPr>
        <w:t xml:space="preserve">glasovanje o </w:t>
      </w:r>
      <w:r w:rsidR="008E70AD" w:rsidRPr="00DA4026">
        <w:rPr>
          <w:b/>
          <w:bCs/>
          <w:color w:val="262626" w:themeColor="text1" w:themeTint="D9"/>
          <w:u w:val="single"/>
        </w:rPr>
        <w:t>posamezn</w:t>
      </w:r>
      <w:r w:rsidR="00FA28D0">
        <w:rPr>
          <w:b/>
          <w:bCs/>
          <w:color w:val="262626" w:themeColor="text1" w:themeTint="D9"/>
          <w:u w:val="single"/>
        </w:rPr>
        <w:t>em</w:t>
      </w:r>
      <w:r w:rsidR="008E70AD" w:rsidRPr="00DA4026">
        <w:rPr>
          <w:b/>
          <w:bCs/>
          <w:color w:val="262626" w:themeColor="text1" w:themeTint="D9"/>
          <w:u w:val="single"/>
        </w:rPr>
        <w:t xml:space="preserve"> sklep</w:t>
      </w:r>
      <w:r w:rsidR="00FA28D0">
        <w:rPr>
          <w:b/>
          <w:bCs/>
          <w:color w:val="262626" w:themeColor="text1" w:themeTint="D9"/>
          <w:u w:val="single"/>
        </w:rPr>
        <w:t>u</w:t>
      </w:r>
      <w:r w:rsidR="008E70AD" w:rsidRPr="00DA4026">
        <w:rPr>
          <w:b/>
          <w:bCs/>
          <w:color w:val="262626" w:themeColor="text1" w:themeTint="D9"/>
          <w:u w:val="single"/>
        </w:rPr>
        <w:t xml:space="preserve"> </w:t>
      </w:r>
      <w:r w:rsidR="00A25490" w:rsidRPr="00DA4026">
        <w:rPr>
          <w:b/>
          <w:bCs/>
          <w:color w:val="262626" w:themeColor="text1" w:themeTint="D9"/>
          <w:u w:val="single"/>
        </w:rPr>
        <w:t xml:space="preserve">spodaj </w:t>
      </w:r>
      <w:r w:rsidR="00590A81">
        <w:rPr>
          <w:b/>
          <w:bCs/>
          <w:color w:val="262626" w:themeColor="text1" w:themeTint="D9"/>
          <w:u w:val="single"/>
        </w:rPr>
        <w:t xml:space="preserve">moje </w:t>
      </w:r>
      <w:r w:rsidR="006C2568">
        <w:rPr>
          <w:b/>
          <w:bCs/>
          <w:color w:val="262626" w:themeColor="text1" w:themeTint="D9"/>
          <w:u w:val="single"/>
        </w:rPr>
        <w:t xml:space="preserve">navodilo </w:t>
      </w:r>
      <w:r w:rsidR="00A25490" w:rsidRPr="00DA4026">
        <w:rPr>
          <w:b/>
          <w:bCs/>
          <w:color w:val="262626" w:themeColor="text1" w:themeTint="D9"/>
          <w:u w:val="single"/>
        </w:rPr>
        <w:t xml:space="preserve">posebej </w:t>
      </w:r>
      <w:r w:rsidR="008E70AD" w:rsidRPr="00DA4026">
        <w:rPr>
          <w:b/>
          <w:bCs/>
          <w:color w:val="262626" w:themeColor="text1" w:themeTint="D9"/>
          <w:u w:val="single"/>
        </w:rPr>
        <w:t>označeno</w:t>
      </w:r>
      <w:r w:rsidRPr="003B05EF">
        <w:t>:</w:t>
      </w:r>
    </w:p>
    <w:p w14:paraId="69910B38" w14:textId="0414C8BC" w:rsidR="003B05EF" w:rsidRDefault="003B05EF" w:rsidP="003B05EF">
      <w:pPr>
        <w:pStyle w:val="ZAMPSeznam1"/>
        <w:keepNext/>
        <w:ind w:left="714" w:hanging="357"/>
        <w:rPr>
          <w:sz w:val="22"/>
          <w:szCs w:val="22"/>
        </w:rPr>
      </w:pPr>
      <w:r w:rsidRPr="003B05EF">
        <w:rPr>
          <w:sz w:val="22"/>
          <w:szCs w:val="22"/>
        </w:rPr>
        <w:t>Otvoritev skupščine, ugotavljanje sklepčnosti in izvolitev delovnih teles skupščine</w:t>
      </w:r>
    </w:p>
    <w:tbl>
      <w:tblPr>
        <w:tblStyle w:val="Tabelamrea"/>
        <w:tblW w:w="7938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  <w:gridCol w:w="2687"/>
        <w:gridCol w:w="2565"/>
      </w:tblGrid>
      <w:tr w:rsidR="00CD0BD2" w:rsidRPr="00896724" w14:paraId="1C1EC130" w14:textId="77777777" w:rsidTr="00391552">
        <w:tc>
          <w:tcPr>
            <w:tcW w:w="2686" w:type="dxa"/>
          </w:tcPr>
          <w:p w14:paraId="1F4EF19B" w14:textId="15476F8E" w:rsidR="00CD0BD2" w:rsidRPr="00896724" w:rsidRDefault="00CD0BD2" w:rsidP="00CC5E58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1: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470481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4772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764961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4772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  <w:tc>
          <w:tcPr>
            <w:tcW w:w="2687" w:type="dxa"/>
          </w:tcPr>
          <w:p w14:paraId="6124B5BE" w14:textId="4B4E04C4" w:rsidR="00CD0BD2" w:rsidRPr="00896724" w:rsidRDefault="00CD0BD2" w:rsidP="00CC5E58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2: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585379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408758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  <w:tc>
          <w:tcPr>
            <w:tcW w:w="2565" w:type="dxa"/>
          </w:tcPr>
          <w:p w14:paraId="480B6CED" w14:textId="0B19B92F" w:rsidR="00CD0BD2" w:rsidRPr="00896724" w:rsidRDefault="00CD0BD2" w:rsidP="00CC5E58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3: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1014196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1441031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</w:tr>
    </w:tbl>
    <w:p w14:paraId="7C684D10" w14:textId="5E723180" w:rsidR="003B05EF" w:rsidRPr="003B05EF" w:rsidRDefault="00A95373" w:rsidP="003B05EF">
      <w:pPr>
        <w:pStyle w:val="ZAMPSeznam1"/>
        <w:keepNext/>
        <w:ind w:left="714" w:hanging="357"/>
        <w:rPr>
          <w:sz w:val="22"/>
          <w:szCs w:val="22"/>
        </w:rPr>
      </w:pPr>
      <w:bookmarkStart w:id="1" w:name="_Hlk43713804"/>
      <w:r w:rsidRPr="00A95373">
        <w:rPr>
          <w:sz w:val="22"/>
          <w:szCs w:val="22"/>
        </w:rPr>
        <w:t>Glasovanje o spremembah Statuta društva Združenje avtorjev in nosilcev malih in drugih avtorskih pravic Slovenije,</w:t>
      </w:r>
      <w:r w:rsidR="002D47D7">
        <w:rPr>
          <w:sz w:val="22"/>
          <w:szCs w:val="22"/>
        </w:rPr>
        <w:t> </w:t>
      </w:r>
      <w:r w:rsidRPr="00A95373">
        <w:rPr>
          <w:sz w:val="22"/>
          <w:szCs w:val="22"/>
        </w:rPr>
        <w:t>k.o.</w:t>
      </w:r>
    </w:p>
    <w:tbl>
      <w:tblPr>
        <w:tblStyle w:val="Tabelamrea"/>
        <w:tblW w:w="2686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</w:tblGrid>
      <w:tr w:rsidR="00CD0BD2" w:rsidRPr="00896724" w14:paraId="6B124140" w14:textId="77777777" w:rsidTr="00CD0BD2">
        <w:tc>
          <w:tcPr>
            <w:tcW w:w="2686" w:type="dxa"/>
          </w:tcPr>
          <w:p w14:paraId="07237430" w14:textId="658C5BB6" w:rsidR="00CD0BD2" w:rsidRPr="00896724" w:rsidRDefault="00CD0BD2" w:rsidP="00241E6D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</w:t>
            </w:r>
            <w:r>
              <w:rPr>
                <w:b/>
                <w:bCs/>
                <w:color w:val="7F7F7F" w:themeColor="text1" w:themeTint="80"/>
                <w:sz w:val="18"/>
                <w:szCs w:val="18"/>
              </w:rPr>
              <w:t>4</w:t>
            </w: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777019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635558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</w:tr>
    </w:tbl>
    <w:p w14:paraId="48616A54" w14:textId="71DC0B41" w:rsidR="003B05EF" w:rsidRPr="003B05EF" w:rsidRDefault="000C67FC" w:rsidP="003B05EF">
      <w:pPr>
        <w:pStyle w:val="ZAMPSeznam1"/>
        <w:keepNext/>
        <w:ind w:left="714" w:hanging="357"/>
        <w:rPr>
          <w:sz w:val="22"/>
          <w:szCs w:val="22"/>
        </w:rPr>
      </w:pPr>
      <w:r w:rsidRPr="000C67FC">
        <w:rPr>
          <w:sz w:val="22"/>
          <w:szCs w:val="22"/>
        </w:rPr>
        <w:t>Glasovanje o sprejemu Pravilnika o namenskih skladih ZAMP - Združenja avtorjev Slovenije,</w:t>
      </w:r>
      <w:r w:rsidR="002D47D7">
        <w:rPr>
          <w:sz w:val="22"/>
          <w:szCs w:val="22"/>
        </w:rPr>
        <w:t> </w:t>
      </w:r>
      <w:r w:rsidRPr="000C67FC">
        <w:rPr>
          <w:sz w:val="22"/>
          <w:szCs w:val="22"/>
        </w:rPr>
        <w:t>k.o.</w:t>
      </w:r>
    </w:p>
    <w:tbl>
      <w:tblPr>
        <w:tblStyle w:val="Tabelamrea"/>
        <w:tblW w:w="2686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</w:tblGrid>
      <w:tr w:rsidR="00E84CAB" w:rsidRPr="00896724" w14:paraId="6412BC03" w14:textId="77777777" w:rsidTr="002E74B2">
        <w:tc>
          <w:tcPr>
            <w:tcW w:w="2686" w:type="dxa"/>
          </w:tcPr>
          <w:p w14:paraId="0BDE23DE" w14:textId="13F9D232" w:rsidR="00E84CAB" w:rsidRPr="00896724" w:rsidRDefault="00E84CAB" w:rsidP="002E74B2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</w:t>
            </w:r>
            <w:r>
              <w:rPr>
                <w:b/>
                <w:bCs/>
                <w:color w:val="7F7F7F" w:themeColor="text1" w:themeTint="80"/>
                <w:sz w:val="18"/>
                <w:szCs w:val="18"/>
              </w:rPr>
              <w:t>5</w:t>
            </w: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559547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315179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</w:tr>
    </w:tbl>
    <w:p w14:paraId="5C38FABF" w14:textId="5E4B996C" w:rsidR="003B05EF" w:rsidRPr="003B05EF" w:rsidRDefault="002D47D7" w:rsidP="003B05EF">
      <w:pPr>
        <w:pStyle w:val="ZAMPSeznam1"/>
        <w:keepNext/>
        <w:ind w:left="714" w:hanging="357"/>
        <w:rPr>
          <w:sz w:val="22"/>
          <w:szCs w:val="22"/>
        </w:rPr>
      </w:pPr>
      <w:r w:rsidRPr="002D47D7">
        <w:rPr>
          <w:sz w:val="22"/>
          <w:szCs w:val="22"/>
        </w:rPr>
        <w:t>Glasovanje o sprejemu Pravilnika o delitvi zbranih avtorskih honorarjev ZAMP - Združenja avtorjev Slovenije,</w:t>
      </w:r>
      <w:r>
        <w:rPr>
          <w:sz w:val="22"/>
          <w:szCs w:val="22"/>
        </w:rPr>
        <w:t> </w:t>
      </w:r>
      <w:r w:rsidRPr="002D47D7">
        <w:rPr>
          <w:sz w:val="22"/>
          <w:szCs w:val="22"/>
        </w:rPr>
        <w:t>k.o.</w:t>
      </w:r>
    </w:p>
    <w:tbl>
      <w:tblPr>
        <w:tblStyle w:val="Tabelamrea"/>
        <w:tblW w:w="2686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</w:tblGrid>
      <w:tr w:rsidR="00232ADC" w:rsidRPr="00896724" w14:paraId="7CF9AE11" w14:textId="77777777" w:rsidTr="00232ADC">
        <w:tc>
          <w:tcPr>
            <w:tcW w:w="2686" w:type="dxa"/>
          </w:tcPr>
          <w:p w14:paraId="5E3DAAC7" w14:textId="401BDB4A" w:rsidR="00232ADC" w:rsidRPr="00896724" w:rsidRDefault="00232ADC" w:rsidP="00241E6D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</w:t>
            </w:r>
            <w:r w:rsidR="00E84CAB">
              <w:rPr>
                <w:b/>
                <w:bCs/>
                <w:color w:val="7F7F7F" w:themeColor="text1" w:themeTint="80"/>
                <w:sz w:val="18"/>
                <w:szCs w:val="18"/>
              </w:rPr>
              <w:t>6</w:t>
            </w: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1149326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468507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</w:tr>
    </w:tbl>
    <w:p w14:paraId="544042B0" w14:textId="41E303F8" w:rsidR="002D47D7" w:rsidRPr="00003D83" w:rsidRDefault="00CF746F" w:rsidP="002D47D7">
      <w:pPr>
        <w:pStyle w:val="ZAMPSeznam1"/>
        <w:rPr>
          <w:sz w:val="22"/>
          <w:szCs w:val="22"/>
        </w:rPr>
      </w:pPr>
      <w:r w:rsidRPr="00CF746F">
        <w:rPr>
          <w:sz w:val="22"/>
          <w:szCs w:val="22"/>
        </w:rPr>
        <w:t>Glasovanje o sprejemu Pravilnika o Pravilnika o stroških poslovanja ZAMP - Združenja avtorjev Slovenije,</w:t>
      </w:r>
      <w:r>
        <w:rPr>
          <w:sz w:val="22"/>
          <w:szCs w:val="22"/>
        </w:rPr>
        <w:t> </w:t>
      </w:r>
      <w:r w:rsidRPr="00CF746F">
        <w:rPr>
          <w:sz w:val="22"/>
          <w:szCs w:val="22"/>
        </w:rPr>
        <w:t>k.o.</w:t>
      </w:r>
    </w:p>
    <w:tbl>
      <w:tblPr>
        <w:tblStyle w:val="Tabelamrea"/>
        <w:tblW w:w="2686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</w:tblGrid>
      <w:tr w:rsidR="00E84CAB" w:rsidRPr="00896724" w14:paraId="2432DB3F" w14:textId="3EA13332" w:rsidTr="00E84CAB">
        <w:tc>
          <w:tcPr>
            <w:tcW w:w="2686" w:type="dxa"/>
          </w:tcPr>
          <w:p w14:paraId="404B4F6D" w14:textId="4D841CCF" w:rsidR="00E84CAB" w:rsidRPr="00896724" w:rsidRDefault="00E84CAB" w:rsidP="002E74B2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</w:t>
            </w:r>
            <w:r>
              <w:rPr>
                <w:b/>
                <w:bCs/>
                <w:color w:val="7F7F7F" w:themeColor="text1" w:themeTint="80"/>
                <w:sz w:val="18"/>
                <w:szCs w:val="18"/>
              </w:rPr>
              <w:t>7</w:t>
            </w: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2128114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1054118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</w:tr>
    </w:tbl>
    <w:p w14:paraId="3B070D0C" w14:textId="11B5786C" w:rsidR="002D47D7" w:rsidRPr="00003D83" w:rsidRDefault="00C01927" w:rsidP="002D47D7">
      <w:pPr>
        <w:pStyle w:val="ZAMPSeznam1"/>
        <w:rPr>
          <w:sz w:val="22"/>
          <w:szCs w:val="22"/>
        </w:rPr>
      </w:pPr>
      <w:r w:rsidRPr="00C01927">
        <w:rPr>
          <w:sz w:val="22"/>
          <w:szCs w:val="22"/>
        </w:rPr>
        <w:t>Glasovanje o sprejemu Pravilnika o politiki vlaganja avtorskih honorarjev v bančne depozite ZAMP - Združenja avtorjev Slovenije,</w:t>
      </w:r>
      <w:r>
        <w:rPr>
          <w:sz w:val="22"/>
          <w:szCs w:val="22"/>
        </w:rPr>
        <w:t> </w:t>
      </w:r>
      <w:r w:rsidRPr="00C01927">
        <w:rPr>
          <w:sz w:val="22"/>
          <w:szCs w:val="22"/>
        </w:rPr>
        <w:t>k.o.</w:t>
      </w:r>
    </w:p>
    <w:tbl>
      <w:tblPr>
        <w:tblStyle w:val="Tabelamrea"/>
        <w:tblW w:w="2686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</w:tblGrid>
      <w:tr w:rsidR="002D47D7" w:rsidRPr="00896724" w14:paraId="5DA2A863" w14:textId="77777777" w:rsidTr="002E74B2">
        <w:tc>
          <w:tcPr>
            <w:tcW w:w="2686" w:type="dxa"/>
          </w:tcPr>
          <w:p w14:paraId="188C68F1" w14:textId="77777777" w:rsidR="002D47D7" w:rsidRPr="00896724" w:rsidRDefault="002D47D7" w:rsidP="002E74B2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</w:t>
            </w:r>
            <w:r>
              <w:rPr>
                <w:b/>
                <w:bCs/>
                <w:color w:val="7F7F7F" w:themeColor="text1" w:themeTint="80"/>
                <w:sz w:val="18"/>
                <w:szCs w:val="18"/>
              </w:rPr>
              <w:t>8</w:t>
            </w: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22402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98690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</w:tr>
    </w:tbl>
    <w:p w14:paraId="10F85040" w14:textId="356DA38A" w:rsidR="003B05EF" w:rsidRPr="003B05EF" w:rsidRDefault="00D64918" w:rsidP="003B05EF">
      <w:pPr>
        <w:pStyle w:val="ZAMPSeznam1"/>
        <w:keepNext/>
        <w:ind w:left="714" w:hanging="357"/>
        <w:rPr>
          <w:sz w:val="22"/>
          <w:szCs w:val="22"/>
        </w:rPr>
      </w:pPr>
      <w:r w:rsidRPr="00D64918">
        <w:rPr>
          <w:sz w:val="22"/>
          <w:szCs w:val="22"/>
        </w:rPr>
        <w:t>Glasovanje o podpori vloge za zbiranje in razdeljevanje nadomestila pri poučevanju z uporabo elektronskih sredstev, na daljavo in čezmejno iz 47.b člena ZASP v okviru določbe 7. točke 9.</w:t>
      </w:r>
      <w:r>
        <w:rPr>
          <w:sz w:val="22"/>
          <w:szCs w:val="22"/>
        </w:rPr>
        <w:t> </w:t>
      </w:r>
      <w:r w:rsidRPr="00D64918">
        <w:rPr>
          <w:sz w:val="22"/>
          <w:szCs w:val="22"/>
        </w:rPr>
        <w:t>člena ZKUASP</w:t>
      </w:r>
    </w:p>
    <w:tbl>
      <w:tblPr>
        <w:tblStyle w:val="Tabelamrea"/>
        <w:tblW w:w="2686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</w:tblGrid>
      <w:tr w:rsidR="00CD0BD2" w:rsidRPr="00896724" w14:paraId="15FE5106" w14:textId="77777777" w:rsidTr="00CD0BD2">
        <w:tc>
          <w:tcPr>
            <w:tcW w:w="2686" w:type="dxa"/>
          </w:tcPr>
          <w:p w14:paraId="580D8AE6" w14:textId="476948A0" w:rsidR="00CD0BD2" w:rsidRPr="00896724" w:rsidRDefault="00CD0BD2" w:rsidP="00241E6D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</w:t>
            </w:r>
            <w:r w:rsidRPr="00232ADC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št. </w:t>
            </w:r>
            <w:r w:rsidR="00232ADC">
              <w:rPr>
                <w:b/>
                <w:bCs/>
                <w:color w:val="7F7F7F" w:themeColor="text1" w:themeTint="80"/>
                <w:sz w:val="18"/>
                <w:szCs w:val="18"/>
              </w:rPr>
              <w:t>9</w:t>
            </w: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1957450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1261181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</w:tr>
    </w:tbl>
    <w:bookmarkEnd w:id="1"/>
    <w:p w14:paraId="3CC37146" w14:textId="2223816F" w:rsidR="0038157F" w:rsidRDefault="00DC3A0C" w:rsidP="0038157F">
      <w:r>
        <w:br/>
      </w:r>
      <w:r w:rsidR="0038157F">
        <w:t>Pooblaščenec svojo identiteto izkaže z veljavnim osebnim dokumentom.</w:t>
      </w:r>
      <w:r w:rsidR="002F6ADE">
        <w:br/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3"/>
        <w:gridCol w:w="287"/>
        <w:gridCol w:w="1553"/>
        <w:gridCol w:w="4921"/>
      </w:tblGrid>
      <w:tr w:rsidR="0038157F" w:rsidRPr="00102C26" w14:paraId="2A9A02B8" w14:textId="77777777" w:rsidTr="002F6ADE">
        <w:trPr>
          <w:trHeight w:val="80"/>
        </w:trPr>
        <w:sdt>
          <w:sdtPr>
            <w:rPr>
              <w:b/>
              <w:bCs/>
            </w:rPr>
            <w:id w:val="-1649899664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253" w:type="dxa"/>
                <w:tcBorders>
                  <w:bottom w:val="single" w:sz="4" w:space="0" w:color="auto"/>
                </w:tcBorders>
              </w:tcPr>
              <w:p w14:paraId="30DD6B50" w14:textId="11E135CC" w:rsidR="0038157F" w:rsidRPr="00102C26" w:rsidRDefault="0038157F" w:rsidP="00314896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7" w:type="dxa"/>
          </w:tcPr>
          <w:p w14:paraId="396AB095" w14:textId="77777777" w:rsidR="0038157F" w:rsidRPr="00102C26" w:rsidRDefault="0038157F" w:rsidP="00314896">
            <w:pPr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993997931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553" w:type="dxa"/>
                <w:tcBorders>
                  <w:bottom w:val="single" w:sz="4" w:space="0" w:color="auto"/>
                </w:tcBorders>
              </w:tcPr>
              <w:p w14:paraId="4D0519C5" w14:textId="77777777" w:rsidR="0038157F" w:rsidRPr="00102C26" w:rsidRDefault="0038157F" w:rsidP="00314896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4921" w:type="dxa"/>
          </w:tcPr>
          <w:p w14:paraId="57BA8C02" w14:textId="77777777" w:rsidR="0038157F" w:rsidRPr="00102C26" w:rsidRDefault="0038157F" w:rsidP="00314896">
            <w:pPr>
              <w:rPr>
                <w:b/>
                <w:bCs/>
              </w:rPr>
            </w:pPr>
          </w:p>
        </w:tc>
      </w:tr>
      <w:tr w:rsidR="008D4538" w:rsidRPr="008D4538" w14:paraId="7673C118" w14:textId="77777777" w:rsidTr="002F6ADE">
        <w:tc>
          <w:tcPr>
            <w:tcW w:w="2253" w:type="dxa"/>
            <w:tcBorders>
              <w:top w:val="single" w:sz="4" w:space="0" w:color="auto"/>
            </w:tcBorders>
          </w:tcPr>
          <w:p w14:paraId="71670616" w14:textId="77777777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kraj</w:t>
            </w:r>
          </w:p>
        </w:tc>
        <w:tc>
          <w:tcPr>
            <w:tcW w:w="287" w:type="dxa"/>
          </w:tcPr>
          <w:p w14:paraId="18617181" w14:textId="77777777" w:rsidR="0038157F" w:rsidRPr="008D4538" w:rsidRDefault="0038157F" w:rsidP="0038157F">
            <w:pPr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1553" w:type="dxa"/>
            <w:tcBorders>
              <w:top w:val="single" w:sz="4" w:space="0" w:color="auto"/>
            </w:tcBorders>
          </w:tcPr>
          <w:p w14:paraId="6D4C30E9" w14:textId="77777777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datum</w:t>
            </w:r>
          </w:p>
        </w:tc>
        <w:tc>
          <w:tcPr>
            <w:tcW w:w="4921" w:type="dxa"/>
          </w:tcPr>
          <w:p w14:paraId="1EFD4CB0" w14:textId="77777777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</w:tr>
    </w:tbl>
    <w:p w14:paraId="51C3A8A8" w14:textId="77777777" w:rsidR="0038157F" w:rsidRDefault="0038157F" w:rsidP="00186684">
      <w:pPr>
        <w:spacing w:after="0" w:line="257" w:lineRule="auto"/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4"/>
        <w:gridCol w:w="4510"/>
      </w:tblGrid>
      <w:tr w:rsidR="008D4538" w:rsidRPr="008D4538" w14:paraId="64318076" w14:textId="77777777" w:rsidTr="008F3405">
        <w:tc>
          <w:tcPr>
            <w:tcW w:w="4504" w:type="dxa"/>
          </w:tcPr>
          <w:p w14:paraId="1E382844" w14:textId="77777777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4510" w:type="dxa"/>
            <w:tcBorders>
              <w:top w:val="single" w:sz="4" w:space="0" w:color="auto"/>
            </w:tcBorders>
          </w:tcPr>
          <w:p w14:paraId="6B6D8919" w14:textId="07AEB897" w:rsidR="0038157F" w:rsidRPr="008D4538" w:rsidRDefault="00AB2512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 xml:space="preserve">lastnoročni </w:t>
            </w:r>
            <w:r w:rsidR="0038157F" w:rsidRPr="008D4538">
              <w:rPr>
                <w:color w:val="7F7F7F" w:themeColor="text1" w:themeTint="80"/>
                <w:sz w:val="16"/>
                <w:szCs w:val="16"/>
              </w:rPr>
              <w:t>podpis pooblastitelja</w:t>
            </w:r>
          </w:p>
        </w:tc>
      </w:tr>
    </w:tbl>
    <w:p w14:paraId="17746E71" w14:textId="77777777" w:rsidR="00D837C2" w:rsidRDefault="00D837C2" w:rsidP="0038157F">
      <w:pPr>
        <w:tabs>
          <w:tab w:val="right" w:pos="9014"/>
        </w:tabs>
      </w:pPr>
    </w:p>
    <w:p w14:paraId="4674DEAF" w14:textId="68BDAE67" w:rsidR="00EF3C65" w:rsidRPr="009A260A" w:rsidRDefault="0038157F" w:rsidP="0038157F">
      <w:pPr>
        <w:tabs>
          <w:tab w:val="right" w:pos="9014"/>
        </w:tabs>
        <w:rPr>
          <w:b/>
          <w:bCs/>
          <w:u w:val="single"/>
        </w:rPr>
      </w:pPr>
      <w:r w:rsidRPr="009A260A">
        <w:rPr>
          <w:b/>
          <w:bCs/>
          <w:u w:val="single"/>
        </w:rPr>
        <w:t>Priloga: fotokopija osebnega dokumenta pooblastitelja.</w:t>
      </w:r>
    </w:p>
    <w:sectPr w:rsidR="00EF3C65" w:rsidRPr="009A260A" w:rsidSect="00186684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568" w:left="1474" w:header="476" w:footer="17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D91B8" w14:textId="77777777" w:rsidR="003672D9" w:rsidRDefault="003672D9" w:rsidP="001B4AA5">
      <w:pPr>
        <w:spacing w:after="0" w:line="240" w:lineRule="auto"/>
      </w:pPr>
      <w:r>
        <w:separator/>
      </w:r>
    </w:p>
    <w:p w14:paraId="3FEC133D" w14:textId="77777777" w:rsidR="003672D9" w:rsidRDefault="003672D9"/>
  </w:endnote>
  <w:endnote w:type="continuationSeparator" w:id="0">
    <w:p w14:paraId="5E1457AD" w14:textId="77777777" w:rsidR="003672D9" w:rsidRDefault="003672D9" w:rsidP="001B4AA5">
      <w:pPr>
        <w:spacing w:after="0" w:line="240" w:lineRule="auto"/>
      </w:pPr>
      <w:r>
        <w:continuationSeparator/>
      </w:r>
    </w:p>
    <w:p w14:paraId="4D748294" w14:textId="77777777" w:rsidR="003672D9" w:rsidRDefault="003672D9"/>
  </w:endnote>
  <w:endnote w:type="continuationNotice" w:id="1">
    <w:p w14:paraId="7F63C60F" w14:textId="77777777" w:rsidR="003672D9" w:rsidRDefault="003672D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F5AA47E-3E96-4DE5-A4A7-7B05A97FC679}"/>
    <w:embedBold r:id="rId2" w:fontKey="{BBBB39B5-81FF-4372-91FA-08A73045DD8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B653EF2-6FED-4EFC-B294-2B8DC32BF2F3}"/>
  </w:font>
  <w:font w:name="ITC Serif Gothic Std">
    <w:panose1 w:val="020E05020202060203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4" w:subsetted="1" w:fontKey="{1045DBFA-D017-4A10-951E-902AEC8FD332}"/>
  </w:font>
  <w:font w:name="ITC Serif Gothic Std ExtraBold">
    <w:panose1 w:val="020E07020202060204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C91A4E6-AE22-45DE-8BFA-BCC068941A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671A4" w14:textId="77777777" w:rsidR="005066CA" w:rsidRPr="006B6A0C" w:rsidRDefault="005066CA" w:rsidP="000F2C20">
    <w:pPr>
      <w:pStyle w:val="ZAMPNoga"/>
    </w:pPr>
  </w:p>
  <w:p w14:paraId="7F0273E5" w14:textId="77777777" w:rsidR="004B5620" w:rsidRDefault="004B562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B2FB1" w14:textId="77777777" w:rsidR="005066CA" w:rsidRPr="00A95361" w:rsidRDefault="00CE34DC" w:rsidP="00061E0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  <w:r w:rsidRPr="00A95361">
      <w:rPr>
        <w:rFonts w:ascii="ITC Serif Gothic Std" w:hAnsi="ITC Serif Gothic Std"/>
        <w:noProof/>
        <w:color w:val="FFFFFF" w:themeColor="background1"/>
        <w:sz w:val="12"/>
        <w:szCs w:val="12"/>
      </w:rPr>
      <w:t>Stranod Pageof</w:t>
    </w:r>
  </w:p>
  <w:p w14:paraId="74A1576A" w14:textId="77777777" w:rsidR="005066CA" w:rsidRDefault="00CE34DC" w:rsidP="00061E0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  <w:r w:rsidRPr="00A95361">
      <w:rPr>
        <w:rFonts w:ascii="ITC Serif Gothic Std" w:hAnsi="ITC Serif Gothic Std"/>
        <w:noProof/>
        <w:color w:val="FFFFFF" w:themeColor="background1"/>
        <w:sz w:val="12"/>
        <w:szCs w:val="12"/>
      </w:rPr>
      <w:t>1234567890</w:t>
    </w:r>
  </w:p>
  <w:p w14:paraId="6CA36D99" w14:textId="77777777" w:rsidR="005066CA" w:rsidRDefault="005066CA" w:rsidP="00061E0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</w:p>
  <w:p w14:paraId="54B07C98" w14:textId="77777777" w:rsidR="005066CA" w:rsidRPr="00A95361" w:rsidRDefault="005066CA" w:rsidP="00061E0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9445D" w14:textId="77777777" w:rsidR="003672D9" w:rsidRDefault="003672D9" w:rsidP="001B4AA5">
      <w:pPr>
        <w:spacing w:after="0" w:line="240" w:lineRule="auto"/>
      </w:pPr>
      <w:r>
        <w:separator/>
      </w:r>
    </w:p>
    <w:p w14:paraId="06105E28" w14:textId="77777777" w:rsidR="003672D9" w:rsidRDefault="003672D9"/>
  </w:footnote>
  <w:footnote w:type="continuationSeparator" w:id="0">
    <w:p w14:paraId="3460956C" w14:textId="77777777" w:rsidR="003672D9" w:rsidRDefault="003672D9" w:rsidP="001B4AA5">
      <w:pPr>
        <w:spacing w:after="0" w:line="240" w:lineRule="auto"/>
      </w:pPr>
      <w:r>
        <w:continuationSeparator/>
      </w:r>
    </w:p>
    <w:p w14:paraId="78511A8F" w14:textId="77777777" w:rsidR="003672D9" w:rsidRDefault="003672D9"/>
  </w:footnote>
  <w:footnote w:type="continuationNotice" w:id="1">
    <w:p w14:paraId="51DBFD80" w14:textId="77777777" w:rsidR="003672D9" w:rsidRDefault="003672D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CE754" w14:textId="77777777" w:rsidR="005066CA" w:rsidRPr="00B01912" w:rsidRDefault="00CE34DC">
    <w:pPr>
      <w:pStyle w:val="Glava"/>
      <w:rPr>
        <w:rFonts w:ascii="ITC Serif Gothic Std ExtraBold" w:hAnsi="ITC Serif Gothic Std ExtraBold"/>
        <w:caps/>
        <w:color w:val="6B6C6F"/>
        <w:sz w:val="18"/>
        <w:szCs w:val="18"/>
      </w:rPr>
    </w:pPr>
    <w:r>
      <w:rPr>
        <w:rFonts w:ascii="ITC Serif Gothic Std ExtraBold" w:hAnsi="ITC Serif Gothic Std ExtraBold"/>
        <w:caps/>
        <w:noProof/>
        <w:color w:val="6B6C6F"/>
        <w:sz w:val="18"/>
        <w:szCs w:val="18"/>
        <w:lang w:eastAsia="sl-SI"/>
      </w:rPr>
      <w:drawing>
        <wp:anchor distT="0" distB="0" distL="114300" distR="114300" simplePos="0" relativeHeight="251658242" behindDoc="1" locked="1" layoutInCell="1" allowOverlap="1" wp14:anchorId="5888DB05" wp14:editId="1547450E">
          <wp:simplePos x="0" y="0"/>
          <wp:positionH relativeFrom="page">
            <wp:posOffset>392430</wp:posOffset>
          </wp:positionH>
          <wp:positionV relativeFrom="page">
            <wp:posOffset>306705</wp:posOffset>
          </wp:positionV>
          <wp:extent cx="529200" cy="536400"/>
          <wp:effectExtent l="0" t="0" r="4445" b="0"/>
          <wp:wrapNone/>
          <wp:docPr id="174374664" name="Slika 1743746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zamp-fb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100" t="15964" r="33038" b="16506"/>
                  <a:stretch/>
                </pic:blipFill>
                <pic:spPr bwMode="auto">
                  <a:xfrm>
                    <a:off x="0" y="0"/>
                    <a:ext cx="529200" cy="53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93640D" w14:textId="77777777" w:rsidR="004B5620" w:rsidRDefault="004B562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EAD79" w14:textId="77777777" w:rsidR="005066CA" w:rsidRDefault="005066CA">
    <w:pPr>
      <w:pStyle w:val="Glava"/>
    </w:pPr>
  </w:p>
  <w:p w14:paraId="0C21D5EC" w14:textId="77777777" w:rsidR="005066CA" w:rsidRDefault="005066CA">
    <w:pPr>
      <w:pStyle w:val="Glava"/>
    </w:pPr>
  </w:p>
  <w:p w14:paraId="091885D8" w14:textId="77777777" w:rsidR="005066CA" w:rsidRDefault="005066CA">
    <w:pPr>
      <w:pStyle w:val="Glava"/>
    </w:pPr>
  </w:p>
  <w:p w14:paraId="0CD37169" w14:textId="77777777" w:rsidR="005066CA" w:rsidRDefault="005066CA">
    <w:pPr>
      <w:pStyle w:val="Glava"/>
    </w:pPr>
  </w:p>
  <w:p w14:paraId="26B276A1" w14:textId="77777777" w:rsidR="005066CA" w:rsidRDefault="00CC727B" w:rsidP="00CC727B">
    <w:pPr>
      <w:pStyle w:val="Glava"/>
      <w:tabs>
        <w:tab w:val="clear" w:pos="4536"/>
        <w:tab w:val="clear" w:pos="9072"/>
        <w:tab w:val="left" w:pos="2773"/>
      </w:tabs>
    </w:pPr>
    <w:r>
      <w:tab/>
    </w:r>
  </w:p>
  <w:p w14:paraId="277DBBC8" w14:textId="77777777" w:rsidR="005066CA" w:rsidRDefault="005066CA">
    <w:pPr>
      <w:pStyle w:val="Glava"/>
    </w:pPr>
  </w:p>
  <w:p w14:paraId="1D99B177" w14:textId="77777777" w:rsidR="005066CA" w:rsidRDefault="00EB6051" w:rsidP="00A81AAF">
    <w:pPr>
      <w:pStyle w:val="Glava"/>
      <w:ind w:firstLine="708"/>
    </w:pPr>
    <w:r>
      <w:rPr>
        <w:noProof/>
      </w:rPr>
      <mc:AlternateContent>
        <mc:Choice Requires="wps">
          <w:drawing>
            <wp:anchor distT="0" distB="0" distL="0" distR="50165" simplePos="0" relativeHeight="251658240" behindDoc="1" locked="0" layoutInCell="1" allowOverlap="1" wp14:anchorId="6A30F5B0" wp14:editId="734E4557">
              <wp:simplePos x="0" y="0"/>
              <wp:positionH relativeFrom="page">
                <wp:posOffset>135255</wp:posOffset>
              </wp:positionH>
              <wp:positionV relativeFrom="page">
                <wp:posOffset>1532255</wp:posOffset>
              </wp:positionV>
              <wp:extent cx="1525905" cy="8394700"/>
              <wp:effectExtent l="0" t="0" r="0" b="0"/>
              <wp:wrapTight wrapText="bothSides">
                <wp:wrapPolygon edited="0">
                  <wp:start x="809" y="49"/>
                  <wp:lineTo x="809" y="21518"/>
                  <wp:lineTo x="20494" y="21518"/>
                  <wp:lineTo x="20494" y="49"/>
                  <wp:lineTo x="809" y="49"/>
                </wp:wrapPolygon>
              </wp:wrapTight>
              <wp:docPr id="1" name="Pravokot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525905" cy="839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1108F2" id="Pravokotnik 1" o:spid="_x0000_s1026" style="position:absolute;margin-left:10.65pt;margin-top:120.65pt;width:120.15pt;height:661pt;flip:x;z-index:-251658240;visibility:visible;mso-wrap-style:square;mso-width-percent:0;mso-height-percent:0;mso-wrap-distance-left:0;mso-wrap-distance-top:0;mso-wrap-distance-right:3.95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" filled="f" stroked="f" strokeweight="2pt">
              <w10:wrap type="tight" anchorx="page" anchory="page"/>
            </v:rect>
          </w:pict>
        </mc:Fallback>
      </mc:AlternateContent>
    </w:r>
  </w:p>
  <w:p w14:paraId="2C39D27C" w14:textId="77777777" w:rsidR="005066CA" w:rsidRDefault="00CE34DC" w:rsidP="00061E08">
    <w:pPr>
      <w:pStyle w:val="Glava"/>
      <w:ind w:left="1276"/>
    </w:pPr>
    <w:r>
      <w:rPr>
        <w:noProof/>
        <w:lang w:eastAsia="sl-SI"/>
      </w:rPr>
      <w:drawing>
        <wp:anchor distT="0" distB="0" distL="114300" distR="114300" simplePos="0" relativeHeight="251658241" behindDoc="1" locked="1" layoutInCell="1" allowOverlap="1" wp14:anchorId="1CC703BB" wp14:editId="19E6F0C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91495"/>
          <wp:effectExtent l="0" t="0" r="0" b="0"/>
          <wp:wrapNone/>
          <wp:docPr id="838398929" name="Slika 8383989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ZAMP - prva str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80D79"/>
    <w:multiLevelType w:val="hybridMultilevel"/>
    <w:tmpl w:val="834ED27A"/>
    <w:lvl w:ilvl="0" w:tplc="5C2674B2">
      <w:start w:val="1"/>
      <w:numFmt w:val="decimal"/>
      <w:pStyle w:val="ZAMPSeznam1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230B4"/>
    <w:multiLevelType w:val="hybridMultilevel"/>
    <w:tmpl w:val="25B2A37A"/>
    <w:lvl w:ilvl="0" w:tplc="EF66E054">
      <w:start w:val="1"/>
      <w:numFmt w:val="upperLetter"/>
      <w:pStyle w:val="ZAMPSeznamA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35778F"/>
    <w:multiLevelType w:val="multilevel"/>
    <w:tmpl w:val="0CC8D36C"/>
    <w:lvl w:ilvl="0">
      <w:start w:val="1"/>
      <w:numFmt w:val="decimal"/>
      <w:lvlText w:val="%1."/>
      <w:lvlJc w:val="left"/>
      <w:pPr>
        <w:tabs>
          <w:tab w:val="num" w:pos="-2682"/>
        </w:tabs>
        <w:ind w:left="-2682" w:hanging="153"/>
      </w:pPr>
      <w:rPr>
        <w:rFonts w:hint="default"/>
      </w:rPr>
    </w:lvl>
    <w:lvl w:ilvl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3" w15:restartNumberingAfterBreak="0">
    <w:nsid w:val="38B52C2E"/>
    <w:multiLevelType w:val="hybridMultilevel"/>
    <w:tmpl w:val="0F687A50"/>
    <w:lvl w:ilvl="0" w:tplc="60A86BB6">
      <w:start w:val="1"/>
      <w:numFmt w:val="upperRoman"/>
      <w:pStyle w:val="ZAMPPogodbaKjer"/>
      <w:lvlText w:val="%1."/>
      <w:lvlJc w:val="left"/>
      <w:pPr>
        <w:ind w:left="360" w:hanging="360"/>
      </w:pPr>
      <w:rPr>
        <w:rFonts w:ascii="Trajan Pro" w:hAnsi="Trajan Pro" w:hint="default"/>
        <w:b/>
        <w:i w:val="0"/>
        <w:color w:val="884106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DBF6B75"/>
    <w:multiLevelType w:val="hybridMultilevel"/>
    <w:tmpl w:val="24927176"/>
    <w:lvl w:ilvl="0" w:tplc="5B88E7A6">
      <w:start w:val="1"/>
      <w:numFmt w:val="upperRoman"/>
      <w:pStyle w:val="ZAMPSeznamI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642C77"/>
    <w:multiLevelType w:val="multilevel"/>
    <w:tmpl w:val="498AC2F2"/>
    <w:lvl w:ilvl="0">
      <w:start w:val="1"/>
      <w:numFmt w:val="decimal"/>
      <w:pStyle w:val="ZAMPPogodbalenNaslov"/>
      <w:lvlText w:val="%1"/>
      <w:lvlJc w:val="left"/>
      <w:pPr>
        <w:tabs>
          <w:tab w:val="num" w:pos="720"/>
        </w:tabs>
        <w:ind w:left="720" w:hanging="720"/>
      </w:pPr>
      <w:rPr>
        <w:rFonts w:ascii="Trajan Pro" w:hAnsi="Trajan Pro" w:hint="default"/>
        <w:b/>
        <w:i w:val="0"/>
        <w:color w:val="919191"/>
      </w:rPr>
    </w:lvl>
    <w:lvl w:ilvl="1">
      <w:start w:val="1"/>
      <w:numFmt w:val="decimal"/>
      <w:pStyle w:val="ZAMPPogodbalenBesedilo"/>
      <w:lvlText w:val="%1.%2"/>
      <w:lvlJc w:val="right"/>
      <w:pPr>
        <w:tabs>
          <w:tab w:val="num" w:pos="720"/>
        </w:tabs>
        <w:ind w:left="720" w:hanging="96"/>
      </w:pPr>
      <w:rPr>
        <w:rFonts w:ascii="Trajan Pro" w:hAnsi="Trajan Pro" w:hint="default"/>
        <w:b w:val="0"/>
        <w:i w:val="0"/>
        <w:color w:val="919191"/>
      </w:rPr>
    </w:lvl>
    <w:lvl w:ilvl="2">
      <w:start w:val="1"/>
      <w:numFmt w:val="decimal"/>
      <w:pStyle w:val="ZAMPPogodbaBesediloSeznam"/>
      <w:lvlText w:val="%3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5">
      <w:start w:val="1"/>
      <w:numFmt w:val="bullet"/>
      <w:lvlText w:val=""/>
      <w:lvlJc w:val="left"/>
      <w:pPr>
        <w:tabs>
          <w:tab w:val="num" w:pos="1083"/>
        </w:tabs>
        <w:ind w:left="1083" w:hanging="363"/>
      </w:pPr>
      <w:rPr>
        <w:rFonts w:ascii="Wingdings" w:hAnsi="Wingdings" w:hint="default"/>
        <w:color w:val="auto"/>
      </w:rPr>
    </w:lvl>
    <w:lvl w:ilvl="6">
      <w:start w:val="1"/>
      <w:numFmt w:val="decimal"/>
      <w:lvlText w:val="%7)"/>
      <w:lvlJc w:val="left"/>
      <w:pPr>
        <w:tabs>
          <w:tab w:val="num" w:pos="1440"/>
        </w:tabs>
        <w:ind w:left="1440" w:hanging="357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1440"/>
        </w:tabs>
        <w:ind w:left="1440" w:hanging="357"/>
      </w:pPr>
      <w:rPr>
        <w:rFonts w:hint="default"/>
      </w:rPr>
    </w:lvl>
    <w:lvl w:ilvl="8">
      <w:start w:val="1"/>
      <w:numFmt w:val="bullet"/>
      <w:lvlText w:val=""/>
      <w:lvlJc w:val="left"/>
      <w:pPr>
        <w:tabs>
          <w:tab w:val="num" w:pos="1440"/>
        </w:tabs>
        <w:ind w:left="1440" w:hanging="357"/>
      </w:pPr>
      <w:rPr>
        <w:rFonts w:ascii="Wingdings" w:hAnsi="Wingdings" w:hint="default"/>
        <w:color w:val="auto"/>
      </w:rPr>
    </w:lvl>
  </w:abstractNum>
  <w:abstractNum w:abstractNumId="6" w15:restartNumberingAfterBreak="0">
    <w:nsid w:val="5C2D671B"/>
    <w:multiLevelType w:val="multilevel"/>
    <w:tmpl w:val="D63AE740"/>
    <w:lvl w:ilvl="0">
      <w:start w:val="1"/>
      <w:numFmt w:val="decimal"/>
      <w:pStyle w:val="ZAMPPravilaBesedilo"/>
      <w:lvlText w:val="(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bullet"/>
      <w:pStyle w:val="ZAMPPravilaSeznam"/>
      <w:lvlText w:val=""/>
      <w:lvlJc w:val="left"/>
      <w:pPr>
        <w:tabs>
          <w:tab w:val="num" w:pos="1083"/>
        </w:tabs>
        <w:ind w:left="1083" w:hanging="363"/>
      </w:pPr>
      <w:rPr>
        <w:rFonts w:ascii="Symbol" w:hAnsi="Symbol" w:hint="default"/>
        <w:color w:val="auto"/>
      </w:rPr>
    </w:lvl>
    <w:lvl w:ilvl="2">
      <w:start w:val="1"/>
      <w:numFmt w:val="decimal"/>
      <w:lvlText w:val="%3)"/>
      <w:lvlJc w:val="left"/>
      <w:pPr>
        <w:tabs>
          <w:tab w:val="num" w:pos="1083"/>
        </w:tabs>
        <w:ind w:left="1083" w:hanging="363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1083"/>
        </w:tabs>
        <w:ind w:left="1083" w:hanging="363"/>
      </w:pPr>
      <w:rPr>
        <w:rFonts w:cs="Times New Roman" w:hint="default"/>
      </w:rPr>
    </w:lvl>
    <w:lvl w:ilvl="4">
      <w:start w:val="1"/>
      <w:numFmt w:val="bullet"/>
      <w:lvlText w:val=""/>
      <w:lvlJc w:val="left"/>
      <w:pPr>
        <w:tabs>
          <w:tab w:val="num" w:pos="1443"/>
        </w:tabs>
        <w:ind w:left="1443" w:hanging="360"/>
      </w:pPr>
      <w:rPr>
        <w:rFonts w:ascii="Symbol" w:hAnsi="Symbol" w:hint="default"/>
        <w:color w:val="auto"/>
      </w:rPr>
    </w:lvl>
    <w:lvl w:ilvl="5">
      <w:start w:val="1"/>
      <w:numFmt w:val="decimal"/>
      <w:lvlText w:val="%6)"/>
      <w:lvlJc w:val="left"/>
      <w:pPr>
        <w:tabs>
          <w:tab w:val="num" w:pos="1440"/>
        </w:tabs>
        <w:ind w:left="1440" w:hanging="357"/>
      </w:pPr>
      <w:rPr>
        <w:rFonts w:cs="Times New Roman" w:hint="default"/>
        <w:color w:val="auto"/>
      </w:rPr>
    </w:lvl>
    <w:lvl w:ilvl="6">
      <w:start w:val="1"/>
      <w:numFmt w:val="lowerLetter"/>
      <w:lvlText w:val="%7)"/>
      <w:lvlJc w:val="left"/>
      <w:pPr>
        <w:tabs>
          <w:tab w:val="num" w:pos="1440"/>
        </w:tabs>
        <w:ind w:left="1440" w:hanging="357"/>
      </w:pPr>
      <w:rPr>
        <w:rFonts w:cs="Times New Roman" w:hint="default"/>
      </w:rPr>
    </w:lvl>
    <w:lvl w:ilvl="7">
      <w:start w:val="1"/>
      <w:numFmt w:val="lowerRoman"/>
      <w:lvlText w:val="%8)"/>
      <w:lvlJc w:val="left"/>
      <w:pPr>
        <w:tabs>
          <w:tab w:val="num" w:pos="1440"/>
        </w:tabs>
        <w:ind w:left="1440" w:hanging="357"/>
      </w:pPr>
      <w:rPr>
        <w:rFonts w:cs="Times New Roman" w:hint="default"/>
      </w:rPr>
    </w:lvl>
    <w:lvl w:ilvl="8">
      <w:start w:val="1"/>
      <w:numFmt w:val="bullet"/>
      <w:lvlText w:val=""/>
      <w:lvlJc w:val="left"/>
      <w:pPr>
        <w:tabs>
          <w:tab w:val="num" w:pos="1797"/>
        </w:tabs>
        <w:ind w:left="1797" w:hanging="357"/>
      </w:pPr>
      <w:rPr>
        <w:rFonts w:ascii="Symbol" w:hAnsi="Symbol" w:hint="default"/>
        <w:color w:val="auto"/>
      </w:rPr>
    </w:lvl>
  </w:abstractNum>
  <w:abstractNum w:abstractNumId="7" w15:restartNumberingAfterBreak="0">
    <w:nsid w:val="64794B95"/>
    <w:multiLevelType w:val="hybridMultilevel"/>
    <w:tmpl w:val="A19207A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2E51D14"/>
    <w:multiLevelType w:val="hybridMultilevel"/>
    <w:tmpl w:val="E2EE4D82"/>
    <w:lvl w:ilvl="0" w:tplc="D7A2EA86">
      <w:start w:val="1"/>
      <w:numFmt w:val="bullet"/>
      <w:pStyle w:val="ZAMPSeznam-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95BE8"/>
    <w:multiLevelType w:val="multilevel"/>
    <w:tmpl w:val="A5CAB008"/>
    <w:lvl w:ilvl="0">
      <w:start w:val="1"/>
      <w:numFmt w:val="decimal"/>
      <w:pStyle w:val="ZAMPPravilaNaslov1"/>
      <w:isLgl/>
      <w:suff w:val="space"/>
      <w:lvlText w:val="%1"/>
      <w:lvlJc w:val="left"/>
      <w:pPr>
        <w:ind w:left="720" w:hanging="720"/>
      </w:pPr>
      <w:rPr>
        <w:rFonts w:cs="Times New Roman" w:hint="default"/>
        <w:color w:val="918F90"/>
      </w:rPr>
    </w:lvl>
    <w:lvl w:ilvl="1">
      <w:start w:val="1"/>
      <w:numFmt w:val="decimal"/>
      <w:pStyle w:val="ZAMPPravilaNaslov2"/>
      <w:isLgl/>
      <w:suff w:val="space"/>
      <w:lvlText w:val="%1.%2"/>
      <w:lvlJc w:val="left"/>
      <w:pPr>
        <w:ind w:left="720" w:hanging="720"/>
      </w:pPr>
      <w:rPr>
        <w:rFonts w:cs="Times New Roman" w:hint="default"/>
        <w:color w:val="918F90"/>
      </w:rPr>
    </w:lvl>
    <w:lvl w:ilvl="2">
      <w:start w:val="1"/>
      <w:numFmt w:val="decimal"/>
      <w:pStyle w:val="ZAMPPravilaNaslov3"/>
      <w:isLgl/>
      <w:suff w:val="space"/>
      <w:lvlText w:val="%1.%2.%3"/>
      <w:lvlJc w:val="left"/>
      <w:pPr>
        <w:ind w:left="720" w:hanging="720"/>
      </w:pPr>
      <w:rPr>
        <w:rFonts w:cs="Times New Roman" w:hint="default"/>
        <w:color w:val="918F90"/>
      </w:rPr>
    </w:lvl>
    <w:lvl w:ilvl="3">
      <w:start w:val="1"/>
      <w:numFmt w:val="decimal"/>
      <w:pStyle w:val="ZAMPPravilaNaslov4"/>
      <w:isLgl/>
      <w:suff w:val="space"/>
      <w:lvlText w:val="%1.%2.%3.%4"/>
      <w:lvlJc w:val="left"/>
      <w:pPr>
        <w:ind w:left="720" w:hanging="720"/>
      </w:pPr>
      <w:rPr>
        <w:rFonts w:cs="Times New Roman" w:hint="default"/>
        <w:color w:val="918F90"/>
      </w:rPr>
    </w:lvl>
    <w:lvl w:ilvl="4">
      <w:start w:val="1"/>
      <w:numFmt w:val="decimal"/>
      <w:pStyle w:val="ZAMPPravilaNaslov5"/>
      <w:isLgl/>
      <w:suff w:val="space"/>
      <w:lvlText w:val="%1.%2.%3.%4.%5"/>
      <w:lvlJc w:val="left"/>
      <w:pPr>
        <w:ind w:left="720" w:hanging="720"/>
      </w:pPr>
      <w:rPr>
        <w:rFonts w:cs="Times New Roman" w:hint="default"/>
        <w:color w:val="918F90"/>
      </w:rPr>
    </w:lvl>
    <w:lvl w:ilvl="5">
      <w:start w:val="1"/>
      <w:numFmt w:val="decimal"/>
      <w:pStyle w:val="ZAMPPravilaNaslov6"/>
      <w:isLgl/>
      <w:suff w:val="space"/>
      <w:lvlText w:val="%1.%2.%3.%4.%5.%6"/>
      <w:lvlJc w:val="left"/>
      <w:pPr>
        <w:ind w:left="720" w:hanging="720"/>
      </w:pPr>
      <w:rPr>
        <w:rFonts w:cs="Times New Roman" w:hint="default"/>
        <w:color w:val="918F90"/>
      </w:rPr>
    </w:lvl>
    <w:lvl w:ilvl="6">
      <w:start w:val="1"/>
      <w:numFmt w:val="none"/>
      <w:lvlText w:val="n/a"/>
      <w:lvlJc w:val="left"/>
      <w:pPr>
        <w:tabs>
          <w:tab w:val="num" w:pos="1083"/>
        </w:tabs>
        <w:ind w:left="1083" w:hanging="1083"/>
      </w:pPr>
      <w:rPr>
        <w:rFonts w:cs="Times New Roman" w:hint="default"/>
      </w:rPr>
    </w:lvl>
    <w:lvl w:ilvl="7">
      <w:start w:val="1"/>
      <w:numFmt w:val="none"/>
      <w:lvlText w:val="n/a"/>
      <w:lvlJc w:val="left"/>
      <w:pPr>
        <w:tabs>
          <w:tab w:val="num" w:pos="1083"/>
        </w:tabs>
        <w:ind w:left="1083" w:hanging="1083"/>
      </w:pPr>
      <w:rPr>
        <w:rFonts w:cs="Times New Roman" w:hint="default"/>
      </w:rPr>
    </w:lvl>
    <w:lvl w:ilvl="8">
      <w:start w:val="1"/>
      <w:numFmt w:val="none"/>
      <w:lvlText w:val="n/a"/>
      <w:lvlJc w:val="left"/>
      <w:pPr>
        <w:tabs>
          <w:tab w:val="num" w:pos="1083"/>
        </w:tabs>
        <w:ind w:left="1083" w:hanging="1083"/>
      </w:pPr>
      <w:rPr>
        <w:rFonts w:cs="Times New Roman" w:hint="default"/>
      </w:rPr>
    </w:lvl>
  </w:abstractNum>
  <w:num w:numId="1" w16cid:durableId="1427654202">
    <w:abstractNumId w:val="2"/>
  </w:num>
  <w:num w:numId="2" w16cid:durableId="580718867">
    <w:abstractNumId w:val="1"/>
  </w:num>
  <w:num w:numId="3" w16cid:durableId="1631932607">
    <w:abstractNumId w:val="8"/>
  </w:num>
  <w:num w:numId="4" w16cid:durableId="239411230">
    <w:abstractNumId w:val="4"/>
  </w:num>
  <w:num w:numId="5" w16cid:durableId="1462848481">
    <w:abstractNumId w:val="0"/>
  </w:num>
  <w:num w:numId="6" w16cid:durableId="184559494">
    <w:abstractNumId w:val="4"/>
  </w:num>
  <w:num w:numId="7" w16cid:durableId="1822497380">
    <w:abstractNumId w:val="5"/>
  </w:num>
  <w:num w:numId="8" w16cid:durableId="63531254">
    <w:abstractNumId w:val="5"/>
  </w:num>
  <w:num w:numId="9" w16cid:durableId="1787847612">
    <w:abstractNumId w:val="5"/>
  </w:num>
  <w:num w:numId="10" w16cid:durableId="193736452">
    <w:abstractNumId w:val="3"/>
  </w:num>
  <w:num w:numId="11" w16cid:durableId="341592328">
    <w:abstractNumId w:val="6"/>
  </w:num>
  <w:num w:numId="12" w16cid:durableId="243688780">
    <w:abstractNumId w:val="9"/>
  </w:num>
  <w:num w:numId="13" w16cid:durableId="1124230681">
    <w:abstractNumId w:val="9"/>
  </w:num>
  <w:num w:numId="14" w16cid:durableId="1509058088">
    <w:abstractNumId w:val="9"/>
  </w:num>
  <w:num w:numId="15" w16cid:durableId="2104957288">
    <w:abstractNumId w:val="9"/>
  </w:num>
  <w:num w:numId="16" w16cid:durableId="1882010186">
    <w:abstractNumId w:val="9"/>
  </w:num>
  <w:num w:numId="17" w16cid:durableId="1629975261">
    <w:abstractNumId w:val="9"/>
  </w:num>
  <w:num w:numId="18" w16cid:durableId="1860778882">
    <w:abstractNumId w:val="6"/>
  </w:num>
  <w:num w:numId="19" w16cid:durableId="2137403399">
    <w:abstractNumId w:val="8"/>
  </w:num>
  <w:num w:numId="20" w16cid:durableId="681081803">
    <w:abstractNumId w:val="0"/>
  </w:num>
  <w:num w:numId="21" w16cid:durableId="11959595">
    <w:abstractNumId w:val="1"/>
  </w:num>
  <w:num w:numId="22" w16cid:durableId="1829513457">
    <w:abstractNumId w:val="4"/>
  </w:num>
  <w:num w:numId="23" w16cid:durableId="401367050">
    <w:abstractNumId w:val="7"/>
  </w:num>
  <w:num w:numId="24" w16cid:durableId="1063678572">
    <w:abstractNumId w:val="0"/>
    <w:lvlOverride w:ilvl="0">
      <w:startOverride w:val="1"/>
    </w:lvlOverride>
  </w:num>
  <w:num w:numId="25" w16cid:durableId="635910330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j3EOwxiK2hgUDShbBfwEtXp1qRMk+1s6PvstYMjeSWDNfzGZYssjwOurrOLKpmh5cgOUqetSo0cI8fwqZrf9dA==" w:salt="PkJdY75+ehNUvdssTFLjW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57F"/>
    <w:rsid w:val="00002817"/>
    <w:rsid w:val="00003D83"/>
    <w:rsid w:val="000108AF"/>
    <w:rsid w:val="0001322F"/>
    <w:rsid w:val="0001456E"/>
    <w:rsid w:val="00053D87"/>
    <w:rsid w:val="0005487D"/>
    <w:rsid w:val="00067BE6"/>
    <w:rsid w:val="0007293D"/>
    <w:rsid w:val="00081050"/>
    <w:rsid w:val="00082D8A"/>
    <w:rsid w:val="000974D3"/>
    <w:rsid w:val="000B3700"/>
    <w:rsid w:val="000C5EA2"/>
    <w:rsid w:val="000C67FC"/>
    <w:rsid w:val="000D4312"/>
    <w:rsid w:val="000E0A5B"/>
    <w:rsid w:val="000F2C20"/>
    <w:rsid w:val="00102C26"/>
    <w:rsid w:val="00113D14"/>
    <w:rsid w:val="0012559A"/>
    <w:rsid w:val="00133D3A"/>
    <w:rsid w:val="00134772"/>
    <w:rsid w:val="00170B0A"/>
    <w:rsid w:val="00170C28"/>
    <w:rsid w:val="00176438"/>
    <w:rsid w:val="00184273"/>
    <w:rsid w:val="00186684"/>
    <w:rsid w:val="00187298"/>
    <w:rsid w:val="00187DE2"/>
    <w:rsid w:val="001910E6"/>
    <w:rsid w:val="001944EE"/>
    <w:rsid w:val="00196036"/>
    <w:rsid w:val="0019648E"/>
    <w:rsid w:val="001B4AA5"/>
    <w:rsid w:val="001C5A6F"/>
    <w:rsid w:val="0020535E"/>
    <w:rsid w:val="00211F66"/>
    <w:rsid w:val="002175EF"/>
    <w:rsid w:val="00232ADC"/>
    <w:rsid w:val="0024765E"/>
    <w:rsid w:val="00293B3F"/>
    <w:rsid w:val="00294241"/>
    <w:rsid w:val="002B1D5D"/>
    <w:rsid w:val="002D47D7"/>
    <w:rsid w:val="002D4D90"/>
    <w:rsid w:val="002E7C8E"/>
    <w:rsid w:val="002F6ADE"/>
    <w:rsid w:val="002F6B6C"/>
    <w:rsid w:val="002F7854"/>
    <w:rsid w:val="003104BA"/>
    <w:rsid w:val="003107EA"/>
    <w:rsid w:val="003303E2"/>
    <w:rsid w:val="003354D0"/>
    <w:rsid w:val="00344DD2"/>
    <w:rsid w:val="00362735"/>
    <w:rsid w:val="003672D9"/>
    <w:rsid w:val="003741EB"/>
    <w:rsid w:val="0038157F"/>
    <w:rsid w:val="00391552"/>
    <w:rsid w:val="00392D19"/>
    <w:rsid w:val="003B05EF"/>
    <w:rsid w:val="003D3E12"/>
    <w:rsid w:val="003E01C9"/>
    <w:rsid w:val="003E4973"/>
    <w:rsid w:val="003F3F72"/>
    <w:rsid w:val="00405425"/>
    <w:rsid w:val="004377C6"/>
    <w:rsid w:val="00461AE2"/>
    <w:rsid w:val="004635F0"/>
    <w:rsid w:val="004763DD"/>
    <w:rsid w:val="0048214A"/>
    <w:rsid w:val="004865BA"/>
    <w:rsid w:val="00497CD8"/>
    <w:rsid w:val="004A77D3"/>
    <w:rsid w:val="004B2812"/>
    <w:rsid w:val="004B5620"/>
    <w:rsid w:val="004C2C8B"/>
    <w:rsid w:val="004C30A5"/>
    <w:rsid w:val="004D0370"/>
    <w:rsid w:val="004D6550"/>
    <w:rsid w:val="005066CA"/>
    <w:rsid w:val="00512A19"/>
    <w:rsid w:val="00517B59"/>
    <w:rsid w:val="00522177"/>
    <w:rsid w:val="00547A00"/>
    <w:rsid w:val="005500B4"/>
    <w:rsid w:val="00573D3F"/>
    <w:rsid w:val="00575E80"/>
    <w:rsid w:val="00590A81"/>
    <w:rsid w:val="00596E67"/>
    <w:rsid w:val="005A462B"/>
    <w:rsid w:val="005B7137"/>
    <w:rsid w:val="005C3F7F"/>
    <w:rsid w:val="005D6629"/>
    <w:rsid w:val="005F3AFC"/>
    <w:rsid w:val="00611B4F"/>
    <w:rsid w:val="0064308E"/>
    <w:rsid w:val="00664E75"/>
    <w:rsid w:val="006B3AD4"/>
    <w:rsid w:val="006C2568"/>
    <w:rsid w:val="006C297D"/>
    <w:rsid w:val="006C565E"/>
    <w:rsid w:val="006D60F0"/>
    <w:rsid w:val="006E3D32"/>
    <w:rsid w:val="006E3E77"/>
    <w:rsid w:val="00720B69"/>
    <w:rsid w:val="00730EBE"/>
    <w:rsid w:val="007319EA"/>
    <w:rsid w:val="00732C64"/>
    <w:rsid w:val="007530FA"/>
    <w:rsid w:val="00775E20"/>
    <w:rsid w:val="007964BB"/>
    <w:rsid w:val="007A694F"/>
    <w:rsid w:val="007B0114"/>
    <w:rsid w:val="007B04E3"/>
    <w:rsid w:val="007E7A3F"/>
    <w:rsid w:val="00853697"/>
    <w:rsid w:val="0087156A"/>
    <w:rsid w:val="0087530B"/>
    <w:rsid w:val="00884150"/>
    <w:rsid w:val="00886DFF"/>
    <w:rsid w:val="00886FB5"/>
    <w:rsid w:val="008913C9"/>
    <w:rsid w:val="00896724"/>
    <w:rsid w:val="00897C54"/>
    <w:rsid w:val="008B656B"/>
    <w:rsid w:val="008D2864"/>
    <w:rsid w:val="008D4538"/>
    <w:rsid w:val="008E70AD"/>
    <w:rsid w:val="008F2458"/>
    <w:rsid w:val="008F3405"/>
    <w:rsid w:val="008F4C20"/>
    <w:rsid w:val="0090279D"/>
    <w:rsid w:val="0090504E"/>
    <w:rsid w:val="0091630F"/>
    <w:rsid w:val="00923A54"/>
    <w:rsid w:val="00925BB9"/>
    <w:rsid w:val="00937404"/>
    <w:rsid w:val="009636CC"/>
    <w:rsid w:val="00981573"/>
    <w:rsid w:val="009925BB"/>
    <w:rsid w:val="009A260A"/>
    <w:rsid w:val="009A728B"/>
    <w:rsid w:val="009C163D"/>
    <w:rsid w:val="009D56A2"/>
    <w:rsid w:val="00A25490"/>
    <w:rsid w:val="00A26C40"/>
    <w:rsid w:val="00A27495"/>
    <w:rsid w:val="00A312A7"/>
    <w:rsid w:val="00A450F0"/>
    <w:rsid w:val="00A81AAF"/>
    <w:rsid w:val="00A827C1"/>
    <w:rsid w:val="00A8381E"/>
    <w:rsid w:val="00A87163"/>
    <w:rsid w:val="00A95373"/>
    <w:rsid w:val="00AB22C6"/>
    <w:rsid w:val="00AB2512"/>
    <w:rsid w:val="00AB6962"/>
    <w:rsid w:val="00AC33FE"/>
    <w:rsid w:val="00AE6F60"/>
    <w:rsid w:val="00B059E9"/>
    <w:rsid w:val="00B12FC7"/>
    <w:rsid w:val="00B26BA9"/>
    <w:rsid w:val="00B36EC9"/>
    <w:rsid w:val="00B37FF3"/>
    <w:rsid w:val="00B62FBC"/>
    <w:rsid w:val="00B83B6B"/>
    <w:rsid w:val="00B9234C"/>
    <w:rsid w:val="00B9723F"/>
    <w:rsid w:val="00BD5F0D"/>
    <w:rsid w:val="00BE2096"/>
    <w:rsid w:val="00C01927"/>
    <w:rsid w:val="00C26168"/>
    <w:rsid w:val="00C3101F"/>
    <w:rsid w:val="00C409F1"/>
    <w:rsid w:val="00C5128F"/>
    <w:rsid w:val="00CA274B"/>
    <w:rsid w:val="00CB668C"/>
    <w:rsid w:val="00CC3B78"/>
    <w:rsid w:val="00CC5E58"/>
    <w:rsid w:val="00CC727B"/>
    <w:rsid w:val="00CD0BD2"/>
    <w:rsid w:val="00CE34DC"/>
    <w:rsid w:val="00CE5AB1"/>
    <w:rsid w:val="00CF3926"/>
    <w:rsid w:val="00CF746F"/>
    <w:rsid w:val="00D02A23"/>
    <w:rsid w:val="00D3065E"/>
    <w:rsid w:val="00D30936"/>
    <w:rsid w:val="00D32081"/>
    <w:rsid w:val="00D42238"/>
    <w:rsid w:val="00D61AEC"/>
    <w:rsid w:val="00D64918"/>
    <w:rsid w:val="00D837C2"/>
    <w:rsid w:val="00D925EF"/>
    <w:rsid w:val="00DA357C"/>
    <w:rsid w:val="00DA4026"/>
    <w:rsid w:val="00DB76B5"/>
    <w:rsid w:val="00DC3A0C"/>
    <w:rsid w:val="00DD224B"/>
    <w:rsid w:val="00DD6434"/>
    <w:rsid w:val="00DE5A0C"/>
    <w:rsid w:val="00DE7679"/>
    <w:rsid w:val="00DF28DB"/>
    <w:rsid w:val="00DF46AD"/>
    <w:rsid w:val="00E04F79"/>
    <w:rsid w:val="00E12BAD"/>
    <w:rsid w:val="00E15AE8"/>
    <w:rsid w:val="00E2034C"/>
    <w:rsid w:val="00E35FF4"/>
    <w:rsid w:val="00E3674E"/>
    <w:rsid w:val="00E60147"/>
    <w:rsid w:val="00E6561E"/>
    <w:rsid w:val="00E70467"/>
    <w:rsid w:val="00E84CAB"/>
    <w:rsid w:val="00EA020D"/>
    <w:rsid w:val="00EB0D57"/>
    <w:rsid w:val="00EB6051"/>
    <w:rsid w:val="00EC74F6"/>
    <w:rsid w:val="00ED1D99"/>
    <w:rsid w:val="00EE3360"/>
    <w:rsid w:val="00EE4107"/>
    <w:rsid w:val="00EF3C65"/>
    <w:rsid w:val="00EF4889"/>
    <w:rsid w:val="00F3575D"/>
    <w:rsid w:val="00F540B2"/>
    <w:rsid w:val="00F60B76"/>
    <w:rsid w:val="00F61305"/>
    <w:rsid w:val="00F6154A"/>
    <w:rsid w:val="00F82961"/>
    <w:rsid w:val="00F93DC4"/>
    <w:rsid w:val="00FA28D0"/>
    <w:rsid w:val="00FA5599"/>
    <w:rsid w:val="00FE2F8B"/>
    <w:rsid w:val="00FF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AFE5F2"/>
  <w15:docId w15:val="{6E62FCF8-585B-42C2-9D47-D1F0B79C2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0279D"/>
    <w:pPr>
      <w:spacing w:after="160"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B36EC9"/>
    <w:pPr>
      <w:spacing w:after="0" w:line="240" w:lineRule="auto"/>
    </w:pPr>
    <w:rPr>
      <w:rFonts w:ascii="Times New Roman" w:hAnsi="Times New Roman"/>
      <w:sz w:val="24"/>
    </w:rPr>
  </w:style>
  <w:style w:type="paragraph" w:styleId="Glava">
    <w:name w:val="header"/>
    <w:basedOn w:val="Navaden"/>
    <w:link w:val="GlavaZnak"/>
    <w:uiPriority w:val="99"/>
    <w:unhideWhenUsed/>
    <w:rsid w:val="00902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0279D"/>
  </w:style>
  <w:style w:type="paragraph" w:styleId="Noga">
    <w:name w:val="footer"/>
    <w:basedOn w:val="Navaden"/>
    <w:link w:val="NogaZnak"/>
    <w:uiPriority w:val="99"/>
    <w:unhideWhenUsed/>
    <w:rsid w:val="00902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0279D"/>
  </w:style>
  <w:style w:type="paragraph" w:styleId="Odstavekseznama">
    <w:name w:val="List Paragraph"/>
    <w:basedOn w:val="Navaden"/>
    <w:uiPriority w:val="34"/>
    <w:qFormat/>
    <w:rsid w:val="0090279D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90279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0279D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90279D"/>
    <w:rPr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02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0279D"/>
    <w:rPr>
      <w:rFonts w:ascii="Tahoma" w:hAnsi="Tahoma" w:cs="Tahoma"/>
      <w:sz w:val="16"/>
      <w:szCs w:val="16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B668C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B668C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CB668C"/>
    <w:rPr>
      <w:vertAlign w:val="superscript"/>
    </w:rPr>
  </w:style>
  <w:style w:type="paragraph" w:customStyle="1" w:styleId="ZAMPBesedilo">
    <w:name w:val="ZAMP Besedilo"/>
    <w:basedOn w:val="Navaden"/>
    <w:qFormat/>
    <w:rsid w:val="00732C64"/>
    <w:pPr>
      <w:jc w:val="both"/>
    </w:pPr>
    <w:rPr>
      <w:rFonts w:cstheme="minorHAnsi"/>
      <w:sz w:val="24"/>
      <w:szCs w:val="24"/>
    </w:rPr>
  </w:style>
  <w:style w:type="paragraph" w:customStyle="1" w:styleId="ZAMPNaslovnik">
    <w:name w:val="ZAMP Naslovnik"/>
    <w:basedOn w:val="ZAMPBesedilo"/>
    <w:next w:val="ZAMPNaslovnikovNaslov"/>
    <w:qFormat/>
    <w:rsid w:val="00925BB9"/>
    <w:pPr>
      <w:keepNext/>
      <w:keepLines/>
      <w:spacing w:line="257" w:lineRule="auto"/>
      <w:jc w:val="left"/>
    </w:pPr>
    <w:rPr>
      <w:b/>
      <w:bCs/>
    </w:rPr>
  </w:style>
  <w:style w:type="paragraph" w:customStyle="1" w:styleId="ZAMPNaslovnikovNaslov">
    <w:name w:val="ZAMP NaslovnikovNaslov"/>
    <w:basedOn w:val="ZAMPNaslovnik"/>
    <w:qFormat/>
    <w:rsid w:val="00925BB9"/>
    <w:rPr>
      <w:b w:val="0"/>
      <w:bCs w:val="0"/>
    </w:rPr>
  </w:style>
  <w:style w:type="paragraph" w:customStyle="1" w:styleId="ZAMPZadeva">
    <w:name w:val="ZAMP Zadeva"/>
    <w:basedOn w:val="ZAMPBesedilo"/>
    <w:qFormat/>
    <w:rsid w:val="00925BB9"/>
    <w:pPr>
      <w:keepNext/>
      <w:keepLines/>
      <w:spacing w:before="720" w:after="480" w:line="257" w:lineRule="auto"/>
      <w:ind w:left="1985" w:hanging="1985"/>
      <w:jc w:val="left"/>
    </w:pPr>
    <w:rPr>
      <w:b/>
      <w:bCs/>
    </w:rPr>
  </w:style>
  <w:style w:type="paragraph" w:customStyle="1" w:styleId="ZAMPNagovor">
    <w:name w:val="ZAMP Nagovor"/>
    <w:basedOn w:val="ZAMPBesedilo"/>
    <w:next w:val="ZAMPBesedilo"/>
    <w:qFormat/>
    <w:rsid w:val="00732C64"/>
    <w:pPr>
      <w:keepNext/>
      <w:keepLines/>
      <w:spacing w:after="360" w:line="257" w:lineRule="auto"/>
    </w:pPr>
  </w:style>
  <w:style w:type="paragraph" w:customStyle="1" w:styleId="ZAMPSeznam1">
    <w:name w:val="ZAMP Seznam 1"/>
    <w:basedOn w:val="ZAMPBesedilo"/>
    <w:qFormat/>
    <w:rsid w:val="00732C64"/>
    <w:pPr>
      <w:numPr>
        <w:numId w:val="5"/>
      </w:numPr>
      <w:spacing w:line="257" w:lineRule="auto"/>
      <w:contextualSpacing/>
    </w:pPr>
  </w:style>
  <w:style w:type="paragraph" w:customStyle="1" w:styleId="ZAMPSeznamI">
    <w:name w:val="ZAMP Seznam I."/>
    <w:basedOn w:val="ZAMPBesedilo"/>
    <w:qFormat/>
    <w:rsid w:val="00732C64"/>
    <w:pPr>
      <w:numPr>
        <w:numId w:val="22"/>
      </w:numPr>
      <w:spacing w:line="257" w:lineRule="auto"/>
      <w:contextualSpacing/>
    </w:pPr>
  </w:style>
  <w:style w:type="paragraph" w:customStyle="1" w:styleId="ZAMPSeznamA">
    <w:name w:val="ZAMP Seznam A."/>
    <w:basedOn w:val="ZAMPBesedilo"/>
    <w:qFormat/>
    <w:rsid w:val="00732C64"/>
    <w:pPr>
      <w:numPr>
        <w:numId w:val="21"/>
      </w:numPr>
      <w:spacing w:line="257" w:lineRule="auto"/>
      <w:contextualSpacing/>
    </w:pPr>
  </w:style>
  <w:style w:type="paragraph" w:customStyle="1" w:styleId="ZAMPNaslov1">
    <w:name w:val="ZAMP Naslov1"/>
    <w:basedOn w:val="ZAMPBesedilo"/>
    <w:next w:val="ZAMPBesedilo"/>
    <w:qFormat/>
    <w:rsid w:val="00732C64"/>
    <w:pPr>
      <w:keepNext/>
      <w:keepLines/>
      <w:spacing w:before="360" w:after="240" w:line="257" w:lineRule="auto"/>
    </w:pPr>
    <w:rPr>
      <w:b/>
      <w:bCs/>
    </w:rPr>
  </w:style>
  <w:style w:type="paragraph" w:customStyle="1" w:styleId="ZAMPNaslov2">
    <w:name w:val="ZAMP Naslov2"/>
    <w:basedOn w:val="ZAMPNaslov1"/>
    <w:next w:val="ZAMPBesedilo"/>
    <w:qFormat/>
    <w:rsid w:val="00732C64"/>
    <w:pPr>
      <w:spacing w:before="240" w:after="160"/>
    </w:pPr>
  </w:style>
  <w:style w:type="paragraph" w:customStyle="1" w:styleId="ZAMPPodpisDesno">
    <w:name w:val="ZAMP PodpisDesno"/>
    <w:basedOn w:val="ZAMPBesedilo"/>
    <w:qFormat/>
    <w:rsid w:val="00732C64"/>
    <w:pPr>
      <w:keepNext/>
      <w:spacing w:before="1080" w:line="257" w:lineRule="auto"/>
      <w:ind w:left="2126" w:firstLine="709"/>
    </w:pPr>
  </w:style>
  <w:style w:type="paragraph" w:customStyle="1" w:styleId="ZAMPZakljuniDatumPriloge">
    <w:name w:val="ZAMP Zaključni Datum/Priloge"/>
    <w:basedOn w:val="ZAMPBesedilo"/>
    <w:qFormat/>
    <w:rsid w:val="00732C64"/>
    <w:pPr>
      <w:keepNext/>
      <w:spacing w:before="600" w:line="257" w:lineRule="auto"/>
    </w:pPr>
  </w:style>
  <w:style w:type="paragraph" w:customStyle="1" w:styleId="ZAMPSeznam-">
    <w:name w:val="ZAMP Seznam -"/>
    <w:basedOn w:val="ZAMPBesedilo"/>
    <w:qFormat/>
    <w:rsid w:val="00732C64"/>
    <w:pPr>
      <w:numPr>
        <w:numId w:val="19"/>
      </w:numPr>
      <w:spacing w:line="257" w:lineRule="auto"/>
      <w:contextualSpacing/>
    </w:pPr>
  </w:style>
  <w:style w:type="paragraph" w:customStyle="1" w:styleId="ZAMPNoga">
    <w:name w:val="ZAMP Noga"/>
    <w:basedOn w:val="ZAMPBesedilo"/>
    <w:qFormat/>
    <w:rsid w:val="00732C64"/>
    <w:pPr>
      <w:tabs>
        <w:tab w:val="right" w:pos="8222"/>
      </w:tabs>
      <w:spacing w:after="0" w:line="240" w:lineRule="auto"/>
      <w:ind w:right="11"/>
      <w:jc w:val="right"/>
    </w:pPr>
    <w:rPr>
      <w:rFonts w:ascii="ITC Serif Gothic Std" w:hAnsi="ITC Serif Gothic Std"/>
      <w:color w:val="6B6C6F"/>
      <w:sz w:val="17"/>
      <w:szCs w:val="17"/>
    </w:rPr>
  </w:style>
  <w:style w:type="paragraph" w:customStyle="1" w:styleId="ZAMPPogodbaBesedilo">
    <w:name w:val="ZAMP PogodbaBesedilo"/>
    <w:basedOn w:val="ZAMPBesedilo"/>
    <w:qFormat/>
    <w:rsid w:val="00732C64"/>
    <w:pPr>
      <w:suppressAutoHyphens/>
      <w:spacing w:before="240" w:after="0" w:line="324" w:lineRule="auto"/>
    </w:pPr>
    <w:rPr>
      <w:rFonts w:eastAsia="Times New Roman" w:cs="Times New Roman"/>
      <w:sz w:val="20"/>
      <w:szCs w:val="20"/>
      <w:lang w:eastAsia="de-DE"/>
    </w:rPr>
  </w:style>
  <w:style w:type="paragraph" w:customStyle="1" w:styleId="ZAMPPogodbaBesediloSeznam">
    <w:name w:val="ZAMP PogodbaBesediloSeznam"/>
    <w:basedOn w:val="ZAMPPogodbaBesedilo"/>
    <w:qFormat/>
    <w:rsid w:val="00732C64"/>
    <w:pPr>
      <w:numPr>
        <w:ilvl w:val="2"/>
        <w:numId w:val="9"/>
      </w:numPr>
      <w:spacing w:before="60"/>
    </w:pPr>
  </w:style>
  <w:style w:type="paragraph" w:customStyle="1" w:styleId="ZAMPPogodbalenBesedilo">
    <w:name w:val="ZAMP PogodbaČlenBesedilo"/>
    <w:basedOn w:val="ZAMPPogodbaBesedilo"/>
    <w:qFormat/>
    <w:rsid w:val="00732C64"/>
    <w:pPr>
      <w:numPr>
        <w:ilvl w:val="1"/>
        <w:numId w:val="9"/>
      </w:numPr>
      <w:spacing w:before="120"/>
    </w:pPr>
  </w:style>
  <w:style w:type="paragraph" w:customStyle="1" w:styleId="ZAMPPogodbalenNaslov">
    <w:name w:val="ZAMP PogodbaČlenNaslov"/>
    <w:basedOn w:val="ZAMPPogodbaBesedilo"/>
    <w:qFormat/>
    <w:rsid w:val="00732C64"/>
    <w:pPr>
      <w:keepNext/>
      <w:numPr>
        <w:numId w:val="9"/>
      </w:numPr>
      <w:jc w:val="left"/>
    </w:pPr>
    <w:rPr>
      <w:rFonts w:ascii="Trajan Pro" w:hAnsi="Trajan Pro" w:cs="Arial"/>
      <w:smallCaps/>
      <w:color w:val="884106"/>
      <w:u w:val="single"/>
    </w:rPr>
  </w:style>
  <w:style w:type="paragraph" w:customStyle="1" w:styleId="ZAMPPogodbaKjer">
    <w:name w:val="ZAMP PogodbaKjer"/>
    <w:basedOn w:val="ZAMPPogodbaBesedilo"/>
    <w:qFormat/>
    <w:rsid w:val="00732C64"/>
    <w:pPr>
      <w:numPr>
        <w:numId w:val="10"/>
      </w:numPr>
      <w:spacing w:before="120"/>
    </w:pPr>
    <w:rPr>
      <w:rFonts w:cs="Arial"/>
    </w:rPr>
  </w:style>
  <w:style w:type="paragraph" w:customStyle="1" w:styleId="ZAMPPogodbaNaslov1">
    <w:name w:val="ZAMP PogodbaNaslov1"/>
    <w:basedOn w:val="ZAMPPogodbaBesedilo"/>
    <w:qFormat/>
    <w:rsid w:val="00732C64"/>
    <w:pPr>
      <w:keepNext/>
      <w:spacing w:after="480"/>
      <w:jc w:val="center"/>
      <w:outlineLvl w:val="0"/>
    </w:pPr>
    <w:rPr>
      <w:rFonts w:ascii="Trajan Pro" w:hAnsi="Trajan Pro" w:cs="Arial"/>
      <w:b/>
      <w:smallCaps/>
      <w:color w:val="884106"/>
      <w:sz w:val="24"/>
      <w:szCs w:val="28"/>
    </w:rPr>
  </w:style>
  <w:style w:type="paragraph" w:customStyle="1" w:styleId="ZAMPPogodbaNaslov2">
    <w:name w:val="ZAMP PogodbaNaslov2"/>
    <w:basedOn w:val="ZAMPPogodbaBesedilo"/>
    <w:qFormat/>
    <w:rsid w:val="00732C64"/>
    <w:pPr>
      <w:keepNext/>
      <w:jc w:val="left"/>
      <w:outlineLvl w:val="1"/>
    </w:pPr>
    <w:rPr>
      <w:rFonts w:ascii="Trajan Pro" w:hAnsi="Trajan Pro"/>
      <w:b/>
      <w:caps/>
      <w:color w:val="884106"/>
    </w:rPr>
  </w:style>
  <w:style w:type="paragraph" w:customStyle="1" w:styleId="ZAMPPogodbaNaslov3">
    <w:name w:val="ZAMP PogodbaNaslov3"/>
    <w:basedOn w:val="ZAMPPogodbaBesedilo"/>
    <w:qFormat/>
    <w:rsid w:val="00732C64"/>
    <w:pPr>
      <w:keepNext/>
      <w:jc w:val="left"/>
      <w:outlineLvl w:val="2"/>
    </w:pPr>
    <w:rPr>
      <w:rFonts w:ascii="Trajan Pro" w:hAnsi="Trajan Pro"/>
      <w:b/>
      <w:smallCaps/>
      <w:color w:val="884106"/>
      <w:u w:val="single"/>
    </w:rPr>
  </w:style>
  <w:style w:type="paragraph" w:customStyle="1" w:styleId="ZAMPPravilaBesedilo">
    <w:name w:val="ZAMP PravilaBesedilo"/>
    <w:basedOn w:val="ZAMPBesedilo"/>
    <w:rsid w:val="00732C64"/>
    <w:pPr>
      <w:numPr>
        <w:numId w:val="18"/>
      </w:numPr>
      <w:spacing w:after="120"/>
    </w:pPr>
    <w:rPr>
      <w:szCs w:val="28"/>
    </w:rPr>
  </w:style>
  <w:style w:type="paragraph" w:customStyle="1" w:styleId="ZAMPPravilaNaslov4">
    <w:name w:val="ZAMP PravilaNaslov4"/>
    <w:basedOn w:val="ZAMPPravilaBesedilo"/>
    <w:next w:val="ZAMPPravilaBesedilo"/>
    <w:rsid w:val="00732C64"/>
    <w:pPr>
      <w:keepNext/>
      <w:numPr>
        <w:ilvl w:val="3"/>
        <w:numId w:val="12"/>
      </w:numPr>
      <w:spacing w:before="360" w:after="240"/>
      <w:jc w:val="left"/>
      <w:outlineLvl w:val="3"/>
    </w:pPr>
    <w:rPr>
      <w:rFonts w:ascii="Trajan Pro" w:eastAsia="Times New Roman" w:hAnsi="Trajan Pro" w:cs="Times New Roman"/>
      <w:b/>
      <w:i/>
      <w:color w:val="884106"/>
      <w:spacing w:val="8"/>
      <w:szCs w:val="24"/>
    </w:rPr>
  </w:style>
  <w:style w:type="paragraph" w:customStyle="1" w:styleId="ZAMPPravilaNaslov3">
    <w:name w:val="ZAMP PravilaNaslov3"/>
    <w:basedOn w:val="ZAMPPravilaNaslov4"/>
    <w:next w:val="ZAMPPravilaBesedilo"/>
    <w:rsid w:val="00732C64"/>
    <w:pPr>
      <w:numPr>
        <w:ilvl w:val="2"/>
      </w:numPr>
      <w:outlineLvl w:val="2"/>
    </w:pPr>
    <w:rPr>
      <w:spacing w:val="12"/>
      <w:sz w:val="26"/>
      <w:szCs w:val="26"/>
    </w:rPr>
  </w:style>
  <w:style w:type="paragraph" w:customStyle="1" w:styleId="ZAMPPravilaNaslov2">
    <w:name w:val="ZAMP PravilaNaslov2"/>
    <w:basedOn w:val="ZAMPPravilaNaslov3"/>
    <w:next w:val="ZAMPPravilaBesedilo"/>
    <w:qFormat/>
    <w:rsid w:val="00732C64"/>
    <w:pPr>
      <w:numPr>
        <w:ilvl w:val="1"/>
      </w:numPr>
      <w:ind w:right="1134"/>
      <w:outlineLvl w:val="1"/>
    </w:pPr>
    <w:rPr>
      <w:spacing w:val="16"/>
      <w:sz w:val="28"/>
    </w:rPr>
  </w:style>
  <w:style w:type="paragraph" w:customStyle="1" w:styleId="ZAMPPravilaNaslov1">
    <w:name w:val="ZAMP PravilaNaslov1"/>
    <w:basedOn w:val="ZAMPPravilaNaslov2"/>
    <w:next w:val="ZAMPPravilaBesedilo"/>
    <w:rsid w:val="00732C64"/>
    <w:pPr>
      <w:pageBreakBefore/>
      <w:numPr>
        <w:ilvl w:val="0"/>
      </w:numPr>
      <w:outlineLvl w:val="0"/>
    </w:pPr>
    <w:rPr>
      <w:spacing w:val="24"/>
      <w:sz w:val="32"/>
    </w:rPr>
  </w:style>
  <w:style w:type="paragraph" w:customStyle="1" w:styleId="ZAMPPravilaNaslov5">
    <w:name w:val="ZAMP PravilaNaslov5"/>
    <w:basedOn w:val="ZAMPPravilaNaslov4"/>
    <w:next w:val="ZAMPPravilaBesedilo"/>
    <w:rsid w:val="00732C64"/>
    <w:pPr>
      <w:numPr>
        <w:ilvl w:val="4"/>
      </w:numPr>
    </w:pPr>
    <w:rPr>
      <w:spacing w:val="4"/>
      <w:sz w:val="22"/>
      <w:szCs w:val="22"/>
    </w:rPr>
  </w:style>
  <w:style w:type="paragraph" w:customStyle="1" w:styleId="ZAMPPravilaNaslov6">
    <w:name w:val="ZAMP PravilaNaslov6"/>
    <w:basedOn w:val="ZAMPPravilaNaslov5"/>
    <w:next w:val="ZAMPPravilaBesedilo"/>
    <w:rsid w:val="00732C64"/>
    <w:pPr>
      <w:numPr>
        <w:ilvl w:val="5"/>
      </w:numPr>
    </w:pPr>
    <w:rPr>
      <w:spacing w:val="2"/>
    </w:rPr>
  </w:style>
  <w:style w:type="paragraph" w:customStyle="1" w:styleId="ZAMPPravilaSeznam">
    <w:name w:val="ZAMP PravilaSeznam"/>
    <w:basedOn w:val="ZAMPPravilaBesedilo"/>
    <w:qFormat/>
    <w:rsid w:val="00732C64"/>
    <w:pPr>
      <w:numPr>
        <w:ilvl w:val="1"/>
      </w:numPr>
      <w:spacing w:before="120"/>
    </w:pPr>
    <w:rPr>
      <w:rFonts w:eastAsia="Times New Roman" w:cs="Times New Roman"/>
      <w:sz w:val="22"/>
    </w:rPr>
  </w:style>
  <w:style w:type="table" w:styleId="Tabelamrea">
    <w:name w:val="Table Grid"/>
    <w:basedOn w:val="Navadnatabela"/>
    <w:uiPriority w:val="39"/>
    <w:rsid w:val="003815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38157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.docs.live.net/5433af700595d614/DPM.TL-Dokumenti/Officeove%20predloge%20po%20meri/Dopis%20ZAMP%20v5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A804117-FB51-47A2-A79D-A64DE00F55FF}"/>
      </w:docPartPr>
      <w:docPartBody>
        <w:p w:rsidR="00BC1365" w:rsidRDefault="000E4BF7">
          <w:r w:rsidRPr="00047548">
            <w:rPr>
              <w:rStyle w:val="Besedilooznabemesta"/>
            </w:rPr>
            <w:t>Kliknite ali tapnite tukaj, če želite vnesti besedilo.</w:t>
          </w:r>
        </w:p>
      </w:docPartBody>
    </w:docPart>
    <w:docPart>
      <w:docPartPr>
        <w:name w:val="64E93369D0F04BC3A12902639327E71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FD6FC3E-1FC0-42DE-BF01-2D757DD54468}"/>
      </w:docPartPr>
      <w:docPartBody>
        <w:p w:rsidR="0095615F" w:rsidRDefault="00460F3C" w:rsidP="00460F3C">
          <w:pPr>
            <w:pStyle w:val="64E93369D0F04BC3A12902639327E71B"/>
          </w:pPr>
          <w:r w:rsidRPr="00047548">
            <w:rPr>
              <w:rStyle w:val="Besedilooznabemesta"/>
            </w:rPr>
            <w:t>Kliknite ali tapnite tukaj, če želite vnesti besedilo.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TC Serif Gothic Std">
    <w:panose1 w:val="020E05020202060203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TC Serif Gothic Std ExtraBold">
    <w:panose1 w:val="020E07020202060204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BF7"/>
    <w:rsid w:val="000E4BF7"/>
    <w:rsid w:val="00460F3C"/>
    <w:rsid w:val="00524363"/>
    <w:rsid w:val="007174D4"/>
    <w:rsid w:val="00935A2A"/>
    <w:rsid w:val="0095615F"/>
    <w:rsid w:val="00AE404D"/>
    <w:rsid w:val="00B11B76"/>
    <w:rsid w:val="00BC1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460F3C"/>
    <w:rPr>
      <w:color w:val="808080"/>
    </w:rPr>
  </w:style>
  <w:style w:type="paragraph" w:customStyle="1" w:styleId="64E93369D0F04BC3A12902639327E71B">
    <w:name w:val="64E93369D0F04BC3A12902639327E71B"/>
    <w:rsid w:val="00460F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259B4AF8F334408598345572E49A57" ma:contentTypeVersion="15" ma:contentTypeDescription="Create a new document." ma:contentTypeScope="" ma:versionID="c5f690e6fe0fb37a77ce752f42f450d3">
  <xsd:schema xmlns:xsd="http://www.w3.org/2001/XMLSchema" xmlns:xs="http://www.w3.org/2001/XMLSchema" xmlns:p="http://schemas.microsoft.com/office/2006/metadata/properties" xmlns:ns2="081bf81b-cdc6-420d-a028-751eec443def" xmlns:ns3="54509dd4-4d64-4d47-938a-a904034c3df1" targetNamespace="http://schemas.microsoft.com/office/2006/metadata/properties" ma:root="true" ma:fieldsID="4d8b698d5106201cf76b88998de3e775" ns2:_="" ns3:_="">
    <xsd:import namespace="081bf81b-cdc6-420d-a028-751eec443def"/>
    <xsd:import namespace="54509dd4-4d64-4d47-938a-a904034c3df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bf81b-cdc6-420d-a028-751eec443d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0a6e9a7-f47f-442b-8ba2-8c294640ba11}" ma:internalName="TaxCatchAll" ma:showField="CatchAllData" ma:web="081bf81b-cdc6-420d-a028-751eec443d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09dd4-4d64-4d47-938a-a904034c3d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cf63d4f-db2e-4265-a303-3c4affad59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509dd4-4d64-4d47-938a-a904034c3df1">
      <Terms xmlns="http://schemas.microsoft.com/office/infopath/2007/PartnerControls"/>
    </lcf76f155ced4ddcb4097134ff3c332f>
    <TaxCatchAll xmlns="081bf81b-cdc6-420d-a028-751eec443def" xsi:nil="true"/>
  </documentManagement>
</p:properties>
</file>

<file path=customXml/itemProps1.xml><?xml version="1.0" encoding="utf-8"?>
<ds:datastoreItem xmlns:ds="http://schemas.openxmlformats.org/officeDocument/2006/customXml" ds:itemID="{29FA0DF1-5DBE-42BF-AA66-CA3C439DFB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9FAAD1-C8E5-4A48-B04F-F499FEA13B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bf81b-cdc6-420d-a028-751eec443def"/>
    <ds:schemaRef ds:uri="54509dd4-4d64-4d47-938a-a904034c3d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97416E-4E07-4C76-A1FF-0799A5EB29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8EB34F-F01B-4942-85C9-4C1F5CDFD42A}">
  <ds:schemaRefs>
    <ds:schemaRef ds:uri="http://schemas.microsoft.com/office/2006/metadata/properties"/>
    <ds:schemaRef ds:uri="http://schemas.microsoft.com/office/infopath/2007/PartnerControls"/>
    <ds:schemaRef ds:uri="54509dd4-4d64-4d47-938a-a904034c3df1"/>
    <ds:schemaRef ds:uri="081bf81b-cdc6-420d-a028-751eec443de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Dopis%20ZAMP%20v5.dotx</Template>
  <TotalTime>1</TotalTime>
  <Pages>1</Pages>
  <Words>315</Words>
  <Characters>1800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Tomaž Lajovic</dc:creator>
  <cp:keywords>ZAMP</cp:keywords>
  <dc:description/>
  <cp:lastModifiedBy>Tomaž Lajovic</cp:lastModifiedBy>
  <cp:revision>2</cp:revision>
  <cp:lastPrinted>2019-08-02T10:33:00Z</cp:lastPrinted>
  <dcterms:created xsi:type="dcterms:W3CDTF">2023-08-16T15:36:00Z</dcterms:created>
  <dcterms:modified xsi:type="dcterms:W3CDTF">2023-08-16T15:36:00Z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0x01010071259B4AF8F334408598345572E49A57</vt:lpwstr>
  </property>
  <property fmtid="{D5CDD505-2E9C-101B-9397-08002B2CF9AE}" pid="3" name="MediaServiceImageTags">
    <vt:lpwstr/>
  </property>
</Properties>
</file>